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724" w:rsidRPr="008C4724" w:rsidRDefault="00EE5B87" w:rsidP="005D7E42">
      <w:pPr>
        <w:pStyle w:val="Heading1"/>
        <w:spacing w:before="0" w:after="120" w:line="240" w:lineRule="auto"/>
        <w:rPr>
          <w:rFonts w:ascii="Open Sans" w:hAnsi="Open Sans" w:cs="Open Sans"/>
          <w:b w:val="0"/>
          <w:color w:val="1C75BC"/>
          <w:sz w:val="40"/>
        </w:rPr>
      </w:pPr>
      <w:r>
        <w:rPr>
          <w:rFonts w:ascii="Open Sans" w:hAnsi="Open Sans" w:cs="Open Sans"/>
          <w:b w:val="0"/>
          <w:color w:val="1C75BC"/>
          <w:sz w:val="40"/>
        </w:rPr>
        <w:t>Galveston, Missouri City, Pasadena and Harris County R</w:t>
      </w:r>
      <w:r w:rsidR="008C4724" w:rsidRPr="008C4724">
        <w:rPr>
          <w:rFonts w:ascii="Open Sans" w:hAnsi="Open Sans" w:cs="Open Sans"/>
          <w:b w:val="0"/>
          <w:color w:val="1C75BC"/>
          <w:sz w:val="40"/>
        </w:rPr>
        <w:t xml:space="preserve">egional Assessment of Fair Housing </w:t>
      </w:r>
      <w:r w:rsidR="008C4724" w:rsidRPr="00EE5B87">
        <w:rPr>
          <w:rFonts w:ascii="Open Sans" w:hAnsi="Open Sans" w:cs="Open Sans"/>
          <w:color w:val="1C75BC"/>
          <w:sz w:val="40"/>
        </w:rPr>
        <w:t>Resident Survey</w:t>
      </w:r>
    </w:p>
    <w:p w:rsidR="008C4724" w:rsidRPr="00C26B86" w:rsidRDefault="001D427A" w:rsidP="00685F1A">
      <w:pPr>
        <w:pStyle w:val="BodyText"/>
      </w:pPr>
      <w:r w:rsidRPr="001D427A">
        <w:t xml:space="preserve">The cities of Galveston, Missouri City, Pasadena and Harris County along with the Galveston Housing Authority (GHA) and the Harris County Housing Authority (HCHA) </w:t>
      </w:r>
      <w:r w:rsidR="008C4724" w:rsidRPr="00C26B86">
        <w:t>are conducting a study to better understand residents’ housing decisions and their experiences living, working or going to school in the region.</w:t>
      </w:r>
    </w:p>
    <w:p w:rsidR="008C4724" w:rsidRPr="00C26B86" w:rsidRDefault="008C4724" w:rsidP="00685F1A">
      <w:pPr>
        <w:pStyle w:val="BodyText"/>
      </w:pPr>
      <w:r w:rsidRPr="00C26B86">
        <w:t xml:space="preserve">This survey is an important part of that research. It is not associated with a ballot issue. </w:t>
      </w:r>
      <w:r w:rsidRPr="00C26B86">
        <w:rPr>
          <w:b/>
        </w:rPr>
        <w:t>Your responses are completely confidential and will only be reported in combination with other responses.</w:t>
      </w:r>
      <w:r w:rsidRPr="00C26B86">
        <w:t xml:space="preserve"> If you prefer, this survey can be taken online at:</w:t>
      </w:r>
    </w:p>
    <w:p w:rsidR="008C4724" w:rsidRPr="00685F1A" w:rsidRDefault="006865CA" w:rsidP="00685F1A">
      <w:pPr>
        <w:pStyle w:val="BodyText"/>
      </w:pPr>
      <w:hyperlink r:id="rId9" w:history="1">
        <w:r w:rsidR="004404A8" w:rsidRPr="00685F1A">
          <w:rPr>
            <w:rStyle w:val="Hyperlink"/>
            <w:color w:val="1C75BC"/>
          </w:rPr>
          <w:t>www.research.net/r/RegionalAFH2017</w:t>
        </w:r>
      </w:hyperlink>
      <w:r w:rsidR="004404A8" w:rsidRPr="00685F1A">
        <w:t xml:space="preserve"> </w:t>
      </w:r>
      <w:r w:rsidR="008C4724" w:rsidRPr="00685F1A">
        <w:t xml:space="preserve"> </w:t>
      </w:r>
    </w:p>
    <w:p w:rsidR="008C4724" w:rsidRPr="00C26B86" w:rsidRDefault="008C4724" w:rsidP="00685F1A">
      <w:pPr>
        <w:pStyle w:val="BodyText"/>
      </w:pPr>
      <w:r w:rsidRPr="00C26B86">
        <w:t xml:space="preserve">If you require a reasonable accommodation to enable you to participate in the survey, please contact Jen Garner: </w:t>
      </w:r>
      <w:hyperlink r:id="rId10" w:history="1">
        <w:r w:rsidRPr="00C26B86">
          <w:rPr>
            <w:rStyle w:val="Hyperlink"/>
            <w:color w:val="1C75BC"/>
          </w:rPr>
          <w:t>jgarner@bbcresearch.com</w:t>
        </w:r>
      </w:hyperlink>
      <w:r w:rsidRPr="00C26B86">
        <w:t xml:space="preserve"> or 800-748-3222 ext. 236. An example of a reasonable accommodation would be taking the survey by phone.</w:t>
      </w:r>
    </w:p>
    <w:tbl>
      <w:tblPr>
        <w:tblW w:w="9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50"/>
      </w:tblGrid>
      <w:tr w:rsidR="008C4724" w:rsidRPr="001D5705" w:rsidTr="00AD1E29">
        <w:trPr>
          <w:trHeight w:val="519"/>
        </w:trPr>
        <w:tc>
          <w:tcPr>
            <w:tcW w:w="9450" w:type="dxa"/>
            <w:tcBorders>
              <w:top w:val="nil"/>
              <w:left w:val="nil"/>
              <w:bottom w:val="nil"/>
              <w:right w:val="nil"/>
            </w:tcBorders>
            <w:shd w:val="clear" w:color="auto" w:fill="1C75BC"/>
          </w:tcPr>
          <w:p w:rsidR="008C4724" w:rsidRPr="00696F9A" w:rsidRDefault="008C4724" w:rsidP="004404A8">
            <w:pPr>
              <w:pStyle w:val="Questionheading"/>
              <w:numPr>
                <w:ilvl w:val="0"/>
                <w:numId w:val="0"/>
              </w:numPr>
              <w:spacing w:before="120" w:line="240" w:lineRule="auto"/>
              <w:rPr>
                <w:b w:val="0"/>
              </w:rPr>
            </w:pPr>
            <w:r w:rsidRPr="004404A8">
              <w:rPr>
                <w:color w:val="FFFFFF" w:themeColor="background1"/>
              </w:rPr>
              <w:t>Current Housing</w:t>
            </w:r>
          </w:p>
        </w:tc>
      </w:tr>
    </w:tbl>
    <w:p w:rsidR="008C4724" w:rsidRPr="00AD1E29" w:rsidRDefault="008C4724" w:rsidP="006865CA">
      <w:pPr>
        <w:pStyle w:val="Questionheading"/>
        <w:spacing w:before="240"/>
        <w:ind w:left="360"/>
        <w:rPr>
          <w:rFonts w:cs="Calibri"/>
        </w:rPr>
      </w:pPr>
      <w:r w:rsidRPr="00AD1E29">
        <w:t xml:space="preserve">To ensure that we are including residents from across </w:t>
      </w:r>
      <w:r w:rsidR="001D427A">
        <w:t>the region</w:t>
      </w:r>
      <w:r w:rsidRPr="00AD1E29">
        <w:t xml:space="preserve">, please provide the following information about where you live. In what city or town do you live? </w:t>
      </w:r>
    </w:p>
    <w:p w:rsidR="00AA504F" w:rsidRDefault="00AA504F" w:rsidP="00AA504F">
      <w:pPr>
        <w:pStyle w:val="1stcheckboxlevel"/>
        <w:sectPr w:rsidR="00AA504F" w:rsidSect="00AA504F">
          <w:head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2240" w:h="15840" w:code="1"/>
          <w:pgMar w:top="1440" w:right="1440" w:bottom="720" w:left="1440" w:header="0" w:footer="525" w:gutter="0"/>
          <w:cols w:space="720"/>
          <w:docGrid w:linePitch="360"/>
        </w:sectPr>
      </w:pPr>
    </w:p>
    <w:p w:rsidR="001D427A" w:rsidRDefault="001D427A" w:rsidP="001D427A">
      <w:pPr>
        <w:pStyle w:val="1stcheckboxlevel"/>
      </w:pPr>
      <w:r>
        <w:lastRenderedPageBreak/>
        <w:t>Baytown</w:t>
      </w:r>
    </w:p>
    <w:p w:rsidR="001D427A" w:rsidRDefault="001D427A" w:rsidP="001D427A">
      <w:pPr>
        <w:pStyle w:val="1stcheckboxlevel"/>
      </w:pPr>
      <w:r>
        <w:t>Bellaire</w:t>
      </w:r>
    </w:p>
    <w:p w:rsidR="001D427A" w:rsidRDefault="001D427A" w:rsidP="001D427A">
      <w:pPr>
        <w:pStyle w:val="1stcheckboxlevel"/>
      </w:pPr>
      <w:r>
        <w:t>Bunker Hill Village</w:t>
      </w:r>
    </w:p>
    <w:p w:rsidR="001D427A" w:rsidRDefault="001D427A" w:rsidP="001D427A">
      <w:pPr>
        <w:pStyle w:val="1stcheckboxlevel"/>
      </w:pPr>
      <w:r>
        <w:t>Deer Park</w:t>
      </w:r>
    </w:p>
    <w:p w:rsidR="001D427A" w:rsidRDefault="001D427A" w:rsidP="001D427A">
      <w:pPr>
        <w:pStyle w:val="1stcheckboxlevel"/>
      </w:pPr>
      <w:r>
        <w:t>El Lago</w:t>
      </w:r>
    </w:p>
    <w:p w:rsidR="001D427A" w:rsidRDefault="001D427A" w:rsidP="001D427A">
      <w:pPr>
        <w:pStyle w:val="1stcheckboxlevel"/>
      </w:pPr>
      <w:r>
        <w:t>Friendswood</w:t>
      </w:r>
    </w:p>
    <w:p w:rsidR="001D427A" w:rsidRDefault="001D427A" w:rsidP="001D427A">
      <w:pPr>
        <w:pStyle w:val="1stcheckboxlevel"/>
      </w:pPr>
      <w:r>
        <w:t>Galena Park</w:t>
      </w:r>
    </w:p>
    <w:p w:rsidR="001D427A" w:rsidRDefault="001D427A" w:rsidP="001D427A">
      <w:pPr>
        <w:pStyle w:val="1stcheckboxlevel"/>
      </w:pPr>
      <w:r>
        <w:t>Galveston</w:t>
      </w:r>
    </w:p>
    <w:p w:rsidR="001D427A" w:rsidRDefault="001D427A" w:rsidP="001D427A">
      <w:pPr>
        <w:pStyle w:val="1stcheckboxlevel"/>
      </w:pPr>
      <w:r>
        <w:t>Hedwig Village</w:t>
      </w:r>
    </w:p>
    <w:p w:rsidR="001D427A" w:rsidRDefault="001D427A" w:rsidP="001D427A">
      <w:pPr>
        <w:pStyle w:val="1stcheckboxlevel"/>
      </w:pPr>
      <w:proofErr w:type="spellStart"/>
      <w:r>
        <w:t>Hilshire</w:t>
      </w:r>
      <w:proofErr w:type="spellEnd"/>
      <w:r>
        <w:t xml:space="preserve"> Village</w:t>
      </w:r>
    </w:p>
    <w:p w:rsidR="001D427A" w:rsidRDefault="001D427A" w:rsidP="001D427A">
      <w:pPr>
        <w:pStyle w:val="1stcheckboxlevel"/>
      </w:pPr>
      <w:r>
        <w:t>Houston</w:t>
      </w:r>
    </w:p>
    <w:p w:rsidR="001D427A" w:rsidRDefault="001D427A" w:rsidP="001D427A">
      <w:pPr>
        <w:pStyle w:val="1stcheckboxlevel"/>
      </w:pPr>
      <w:r>
        <w:t>Humble</w:t>
      </w:r>
    </w:p>
    <w:p w:rsidR="001D427A" w:rsidRDefault="001D427A" w:rsidP="001D427A">
      <w:pPr>
        <w:pStyle w:val="1stcheckboxlevel"/>
      </w:pPr>
      <w:r>
        <w:t>Hunters Creek Village</w:t>
      </w:r>
    </w:p>
    <w:p w:rsidR="001D427A" w:rsidRDefault="001D427A" w:rsidP="001D427A">
      <w:pPr>
        <w:pStyle w:val="1stcheckboxlevel"/>
      </w:pPr>
      <w:r>
        <w:t>Jacinto City</w:t>
      </w:r>
    </w:p>
    <w:p w:rsidR="001D427A" w:rsidRDefault="001D427A" w:rsidP="001D427A">
      <w:pPr>
        <w:pStyle w:val="1stcheckboxlevel"/>
      </w:pPr>
      <w:r>
        <w:t>Jersey Village</w:t>
      </w:r>
    </w:p>
    <w:p w:rsidR="001D427A" w:rsidRDefault="001D427A" w:rsidP="001D427A">
      <w:pPr>
        <w:pStyle w:val="1stcheckboxlevel"/>
      </w:pPr>
      <w:r>
        <w:lastRenderedPageBreak/>
        <w:t>Katy</w:t>
      </w:r>
    </w:p>
    <w:p w:rsidR="001D427A" w:rsidRDefault="001D427A" w:rsidP="001D427A">
      <w:pPr>
        <w:pStyle w:val="1stcheckboxlevel"/>
      </w:pPr>
      <w:r>
        <w:t>La Porte</w:t>
      </w:r>
    </w:p>
    <w:p w:rsidR="001D427A" w:rsidRDefault="001D427A" w:rsidP="001D427A">
      <w:pPr>
        <w:pStyle w:val="1stcheckboxlevel"/>
      </w:pPr>
      <w:r>
        <w:t>League City</w:t>
      </w:r>
    </w:p>
    <w:p w:rsidR="001D427A" w:rsidRDefault="001D427A" w:rsidP="001D427A">
      <w:pPr>
        <w:pStyle w:val="1stcheckboxlevel"/>
      </w:pPr>
      <w:r>
        <w:t>Missouri City</w:t>
      </w:r>
    </w:p>
    <w:p w:rsidR="001D427A" w:rsidRDefault="001D427A" w:rsidP="001D427A">
      <w:pPr>
        <w:pStyle w:val="1stcheckboxlevel"/>
      </w:pPr>
      <w:r>
        <w:t>Morgan's Point</w:t>
      </w:r>
    </w:p>
    <w:p w:rsidR="001D427A" w:rsidRDefault="001D427A" w:rsidP="001D427A">
      <w:pPr>
        <w:pStyle w:val="1stcheckboxlevel"/>
      </w:pPr>
      <w:r>
        <w:t>Nassau Bay</w:t>
      </w:r>
    </w:p>
    <w:p w:rsidR="001D427A" w:rsidRDefault="001D427A" w:rsidP="001D427A">
      <w:pPr>
        <w:pStyle w:val="1stcheckboxlevel"/>
      </w:pPr>
      <w:r>
        <w:t>Pasadena</w:t>
      </w:r>
    </w:p>
    <w:p w:rsidR="001D427A" w:rsidRDefault="001D427A" w:rsidP="001D427A">
      <w:pPr>
        <w:pStyle w:val="1stcheckboxlevel"/>
      </w:pPr>
      <w:r>
        <w:t>Pearland</w:t>
      </w:r>
    </w:p>
    <w:p w:rsidR="001D427A" w:rsidRDefault="001D427A" w:rsidP="001D427A">
      <w:pPr>
        <w:pStyle w:val="1stcheckboxlevel"/>
      </w:pPr>
      <w:r>
        <w:t>Piney Point Village</w:t>
      </w:r>
    </w:p>
    <w:p w:rsidR="001D427A" w:rsidRDefault="001D427A" w:rsidP="001D427A">
      <w:pPr>
        <w:pStyle w:val="1stcheckboxlevel"/>
      </w:pPr>
      <w:r>
        <w:t>Seabrook</w:t>
      </w:r>
    </w:p>
    <w:p w:rsidR="001D427A" w:rsidRDefault="001D427A" w:rsidP="001D427A">
      <w:pPr>
        <w:pStyle w:val="1stcheckboxlevel"/>
      </w:pPr>
      <w:proofErr w:type="spellStart"/>
      <w:r>
        <w:t>Shoreacres</w:t>
      </w:r>
      <w:proofErr w:type="spellEnd"/>
    </w:p>
    <w:p w:rsidR="001D427A" w:rsidRDefault="001D427A" w:rsidP="001D427A">
      <w:pPr>
        <w:pStyle w:val="1stcheckboxlevel"/>
      </w:pPr>
      <w:r>
        <w:t>South Houston</w:t>
      </w:r>
    </w:p>
    <w:p w:rsidR="001D427A" w:rsidRDefault="001D427A" w:rsidP="001D427A">
      <w:pPr>
        <w:pStyle w:val="1stcheckboxlevel"/>
      </w:pPr>
      <w:r>
        <w:t>Southside Place</w:t>
      </w:r>
    </w:p>
    <w:p w:rsidR="001D427A" w:rsidRDefault="001D427A" w:rsidP="001D427A">
      <w:pPr>
        <w:pStyle w:val="1stcheckboxlevel"/>
      </w:pPr>
      <w:r>
        <w:t>Spring Valley Village</w:t>
      </w:r>
    </w:p>
    <w:p w:rsidR="001D427A" w:rsidRDefault="001D427A" w:rsidP="006865CA">
      <w:pPr>
        <w:pStyle w:val="1stcheckboxlevel"/>
        <w:ind w:left="360"/>
      </w:pPr>
      <w:r>
        <w:lastRenderedPageBreak/>
        <w:t>Stafford</w:t>
      </w:r>
    </w:p>
    <w:p w:rsidR="001D427A" w:rsidRDefault="001D427A" w:rsidP="0001326C">
      <w:pPr>
        <w:pStyle w:val="1stcheckboxlevel"/>
        <w:ind w:left="360"/>
      </w:pPr>
      <w:r>
        <w:t>Taylor Lake Village</w:t>
      </w:r>
    </w:p>
    <w:p w:rsidR="001D427A" w:rsidRDefault="001D427A" w:rsidP="0001326C">
      <w:pPr>
        <w:pStyle w:val="1stcheckboxlevel"/>
        <w:ind w:left="360"/>
      </w:pPr>
      <w:r>
        <w:t>Tomball</w:t>
      </w:r>
    </w:p>
    <w:p w:rsidR="001D427A" w:rsidRDefault="001D427A" w:rsidP="0001326C">
      <w:pPr>
        <w:pStyle w:val="1stcheckboxlevel"/>
        <w:ind w:left="360"/>
      </w:pPr>
      <w:r>
        <w:t>Waller</w:t>
      </w:r>
    </w:p>
    <w:p w:rsidR="001D427A" w:rsidRDefault="001D427A" w:rsidP="0001326C">
      <w:pPr>
        <w:pStyle w:val="1stcheckboxlevel"/>
        <w:ind w:left="360"/>
      </w:pPr>
      <w:r>
        <w:t>Webster</w:t>
      </w:r>
    </w:p>
    <w:p w:rsidR="001D427A" w:rsidRDefault="001D427A" w:rsidP="0001326C">
      <w:pPr>
        <w:pStyle w:val="1stcheckboxlevel"/>
        <w:ind w:left="360"/>
      </w:pPr>
      <w:r>
        <w:t>West University Place</w:t>
      </w:r>
    </w:p>
    <w:p w:rsidR="008C4724" w:rsidRDefault="008C4724" w:rsidP="00AA504F">
      <w:pPr>
        <w:pStyle w:val="1stcheckboxlevel"/>
        <w:ind w:left="360"/>
      </w:pPr>
      <w:r w:rsidRPr="0021518F">
        <w:t xml:space="preserve">I live in an unincorporated area in </w:t>
      </w:r>
      <w:r w:rsidR="0001326C">
        <w:t>Harris</w:t>
      </w:r>
      <w:r w:rsidRPr="0021518F">
        <w:t xml:space="preserve"> County</w:t>
      </w:r>
    </w:p>
    <w:p w:rsidR="0001326C" w:rsidRPr="0021518F" w:rsidRDefault="0001326C" w:rsidP="0001326C">
      <w:pPr>
        <w:pStyle w:val="1stcheckboxlevel"/>
        <w:ind w:left="360"/>
      </w:pPr>
      <w:r w:rsidRPr="0021518F">
        <w:t xml:space="preserve">I live in an unincorporated area in </w:t>
      </w:r>
      <w:r>
        <w:t>Galveston</w:t>
      </w:r>
      <w:r w:rsidRPr="0021518F">
        <w:t xml:space="preserve"> County</w:t>
      </w:r>
    </w:p>
    <w:p w:rsidR="0001326C" w:rsidRPr="0021518F" w:rsidRDefault="0001326C" w:rsidP="0001326C">
      <w:pPr>
        <w:pStyle w:val="1stcheckboxlevel"/>
        <w:ind w:left="360"/>
        <w:rPr>
          <w:b/>
        </w:rPr>
      </w:pPr>
      <w:r w:rsidRPr="0021518F">
        <w:t>I live in a community not listed (</w:t>
      </w:r>
      <w:r w:rsidRPr="0021518F">
        <w:rPr>
          <w:i/>
        </w:rPr>
        <w:t>please specify</w:t>
      </w:r>
      <w:r>
        <w:t>)</w:t>
      </w:r>
      <w:r w:rsidR="006865CA">
        <w:t xml:space="preserve"> ________________</w:t>
      </w:r>
    </w:p>
    <w:p w:rsidR="0021518F" w:rsidRPr="0021518F" w:rsidRDefault="008C4724" w:rsidP="00AA504F">
      <w:pPr>
        <w:pStyle w:val="1stcheckboxlevel"/>
        <w:ind w:left="360"/>
      </w:pPr>
      <w:r w:rsidRPr="0021518F">
        <w:t xml:space="preserve">I do not live in </w:t>
      </w:r>
      <w:r w:rsidR="0001326C">
        <w:t>Galveston, Missouri City, Pasadena or Harris</w:t>
      </w:r>
      <w:r w:rsidRPr="0021518F">
        <w:t xml:space="preserve"> County. I live in (</w:t>
      </w:r>
      <w:r w:rsidRPr="0021518F">
        <w:rPr>
          <w:i/>
        </w:rPr>
        <w:t>please specify</w:t>
      </w:r>
      <w:r w:rsidR="00191C1B">
        <w:t>)</w:t>
      </w:r>
      <w:r w:rsidRPr="0021518F">
        <w:t xml:space="preserve"> </w:t>
      </w:r>
      <w:r w:rsidR="00F00C7B">
        <w:rPr>
          <w:u w:val="single"/>
        </w:rPr>
        <w:t>___________</w:t>
      </w:r>
    </w:p>
    <w:p w:rsidR="00AA504F" w:rsidRPr="0021518F" w:rsidRDefault="0021518F" w:rsidP="0021518F">
      <w:pPr>
        <w:pStyle w:val="1stcheckboxlevel"/>
        <w:numPr>
          <w:ilvl w:val="0"/>
          <w:numId w:val="0"/>
        </w:numPr>
        <w:ind w:left="360"/>
      </w:pPr>
      <w:r>
        <w:rPr>
          <w:u w:val="single"/>
        </w:rPr>
        <w:t>_____________________</w:t>
      </w:r>
      <w:r w:rsidR="00F00C7B">
        <w:rPr>
          <w:u w:val="single"/>
        </w:rPr>
        <w:t>________</w:t>
      </w:r>
    </w:p>
    <w:p w:rsidR="00AA504F" w:rsidRPr="0021518F" w:rsidRDefault="00AA504F" w:rsidP="00685F1A">
      <w:pPr>
        <w:pStyle w:val="BodyText"/>
        <w:numPr>
          <w:ilvl w:val="0"/>
          <w:numId w:val="4"/>
        </w:numPr>
        <w:sectPr w:rsidR="00AA504F" w:rsidRPr="0021518F" w:rsidSect="0001326C">
          <w:type w:val="continuous"/>
          <w:pgSz w:w="12240" w:h="15840" w:code="1"/>
          <w:pgMar w:top="1440" w:right="1440" w:bottom="720" w:left="1440" w:header="0" w:footer="525" w:gutter="0"/>
          <w:cols w:num="3" w:space="720" w:equalWidth="0">
            <w:col w:w="2640" w:space="420"/>
            <w:col w:w="2430" w:space="450"/>
            <w:col w:w="3420"/>
          </w:cols>
          <w:docGrid w:linePitch="360"/>
        </w:sectPr>
      </w:pPr>
    </w:p>
    <w:p w:rsidR="0001326C" w:rsidRDefault="0001326C">
      <w:pPr>
        <w:rPr>
          <w:rFonts w:ascii="Calibri" w:hAnsi="Calibri"/>
          <w:b/>
          <w:color w:val="1C75BC"/>
          <w:sz w:val="22"/>
          <w:szCs w:val="20"/>
        </w:rPr>
      </w:pPr>
      <w:r>
        <w:lastRenderedPageBreak/>
        <w:br w:type="page"/>
      </w:r>
    </w:p>
    <w:p w:rsidR="006865CA" w:rsidRDefault="006865CA" w:rsidP="006865CA">
      <w:pPr>
        <w:pStyle w:val="Questionheading"/>
        <w:ind w:left="360"/>
        <w:sectPr w:rsidR="006865CA" w:rsidSect="00AA504F">
          <w:type w:val="continuous"/>
          <w:pgSz w:w="12240" w:h="15840" w:code="1"/>
          <w:pgMar w:top="1440" w:right="1440" w:bottom="720" w:left="1440" w:header="0" w:footer="525" w:gutter="0"/>
          <w:cols w:space="720"/>
          <w:docGrid w:linePitch="360"/>
        </w:sectPr>
      </w:pPr>
    </w:p>
    <w:p w:rsidR="008C4724" w:rsidRPr="00C17F71" w:rsidRDefault="008C4724" w:rsidP="006865CA">
      <w:pPr>
        <w:pStyle w:val="Questionheading"/>
        <w:ind w:left="360"/>
      </w:pPr>
      <w:r w:rsidRPr="00C17F71">
        <w:lastRenderedPageBreak/>
        <w:t>Which of the following best describes your current housing situation?</w:t>
      </w:r>
    </w:p>
    <w:p w:rsidR="008C4724" w:rsidRPr="0021518F" w:rsidRDefault="008C4724" w:rsidP="00AA504F">
      <w:pPr>
        <w:pStyle w:val="1stcheckboxlevel"/>
      </w:pPr>
      <w:r w:rsidRPr="0021518F">
        <w:t>Homeowner</w:t>
      </w:r>
    </w:p>
    <w:p w:rsidR="008C4724" w:rsidRPr="0021518F" w:rsidRDefault="008C4724" w:rsidP="00AA504F">
      <w:pPr>
        <w:pStyle w:val="1stcheckboxlevel"/>
      </w:pPr>
      <w:r w:rsidRPr="0021518F">
        <w:t>Renter</w:t>
      </w:r>
    </w:p>
    <w:p w:rsidR="008C4724" w:rsidRPr="0021518F" w:rsidRDefault="008C4724" w:rsidP="00AA504F">
      <w:pPr>
        <w:pStyle w:val="1stcheckboxlevel"/>
      </w:pPr>
      <w:r w:rsidRPr="0021518F">
        <w:t>Staying with friends or family (not on lease or property title)</w:t>
      </w:r>
    </w:p>
    <w:p w:rsidR="008C4724" w:rsidRPr="0021518F" w:rsidRDefault="008C4724" w:rsidP="00AA504F">
      <w:pPr>
        <w:pStyle w:val="1stcheckboxlevel"/>
      </w:pPr>
      <w:r w:rsidRPr="0021518F">
        <w:t>Staying in a shelter or transitional housing</w:t>
      </w:r>
    </w:p>
    <w:p w:rsidR="008C4724" w:rsidRPr="0021518F" w:rsidRDefault="008C4724" w:rsidP="006865CA">
      <w:pPr>
        <w:pStyle w:val="1stcheckboxlevel"/>
      </w:pPr>
      <w:r w:rsidRPr="0021518F">
        <w:t>Staying in a motel/hotel</w:t>
      </w:r>
    </w:p>
    <w:p w:rsidR="008C4724" w:rsidRPr="0021518F" w:rsidRDefault="008C4724" w:rsidP="006865CA">
      <w:pPr>
        <w:pStyle w:val="1stcheckboxlevel"/>
      </w:pPr>
      <w:r w:rsidRPr="0021518F">
        <w:t xml:space="preserve">I am without shelter, experiencing homelessness </w:t>
      </w:r>
    </w:p>
    <w:p w:rsidR="00476B49" w:rsidRPr="0021518F" w:rsidRDefault="008C4724" w:rsidP="00685F1A">
      <w:pPr>
        <w:pStyle w:val="1stcheckboxlevel"/>
        <w:spacing w:after="240"/>
      </w:pPr>
      <w:r w:rsidRPr="0021518F">
        <w:t>Other (</w:t>
      </w:r>
      <w:r w:rsidRPr="006865CA">
        <w:rPr>
          <w:i/>
        </w:rPr>
        <w:t>please specify</w:t>
      </w:r>
      <w:r w:rsidR="00191C1B">
        <w:t>)</w:t>
      </w:r>
      <w:r w:rsidRPr="0021518F">
        <w:t xml:space="preserve"> ________________</w:t>
      </w:r>
      <w:r w:rsidR="0021518F">
        <w:t>___</w:t>
      </w:r>
      <w:r w:rsidR="006865CA">
        <w:t>____________________________________________</w:t>
      </w:r>
    </w:p>
    <w:p w:rsidR="008C4724" w:rsidRPr="00C17F71" w:rsidRDefault="008C4724" w:rsidP="006865CA">
      <w:pPr>
        <w:pStyle w:val="Questionheading"/>
        <w:ind w:left="360"/>
      </w:pPr>
      <w:r w:rsidRPr="00C17F71">
        <w:t xml:space="preserve">On a scale from 0 to 9, where 0 is “Extremely Unsatisfied” and 9 is “Extremely Satisfied,” how satisfied are you with your housing situation? </w:t>
      </w:r>
    </w:p>
    <w:tbl>
      <w:tblPr>
        <w:tblpPr w:leftFromText="180" w:rightFromText="180" w:vertAnchor="text" w:horzAnchor="margin" w:tblpX="360" w:tblpY="61"/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"/>
        <w:gridCol w:w="900"/>
        <w:gridCol w:w="900"/>
        <w:gridCol w:w="900"/>
        <w:gridCol w:w="900"/>
        <w:gridCol w:w="900"/>
        <w:gridCol w:w="900"/>
        <w:gridCol w:w="900"/>
        <w:gridCol w:w="900"/>
        <w:gridCol w:w="900"/>
      </w:tblGrid>
      <w:tr w:rsidR="008C4724" w:rsidRPr="00750AA6" w:rsidTr="0021518F">
        <w:tc>
          <w:tcPr>
            <w:tcW w:w="90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8C4724" w:rsidRPr="00750AA6" w:rsidRDefault="008C4724" w:rsidP="00AA504F">
            <w:pPr>
              <w:spacing w:before="60" w:after="60" w:line="160" w:lineRule="exact"/>
              <w:jc w:val="center"/>
              <w:rPr>
                <w:rFonts w:ascii="Calibri" w:hAnsi="Calibri" w:cs="Calibri"/>
                <w:b/>
                <w:sz w:val="13"/>
                <w:szCs w:val="13"/>
              </w:rPr>
            </w:pPr>
            <w:r w:rsidRPr="00750AA6">
              <w:rPr>
                <w:rFonts w:ascii="Calibri" w:hAnsi="Calibri" w:cs="Calibri"/>
                <w:b/>
                <w:sz w:val="16"/>
                <w:szCs w:val="13"/>
              </w:rPr>
              <w:t>Extremely Unsatisfied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</w:tcPr>
          <w:p w:rsidR="008C4724" w:rsidRPr="00750AA6" w:rsidRDefault="008C4724" w:rsidP="00AA504F">
            <w:pPr>
              <w:spacing w:after="60" w:line="140" w:lineRule="exact"/>
              <w:jc w:val="center"/>
              <w:rPr>
                <w:rFonts w:ascii="Calibri" w:hAnsi="Calibri" w:cs="Calibri"/>
                <w:b/>
                <w:sz w:val="13"/>
                <w:szCs w:val="13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</w:tcPr>
          <w:p w:rsidR="008C4724" w:rsidRPr="00750AA6" w:rsidRDefault="008C4724" w:rsidP="00AA504F">
            <w:pPr>
              <w:spacing w:after="60" w:line="140" w:lineRule="exact"/>
              <w:jc w:val="center"/>
              <w:rPr>
                <w:rFonts w:ascii="Calibri" w:hAnsi="Calibri" w:cs="Calibri"/>
                <w:b/>
                <w:sz w:val="13"/>
                <w:szCs w:val="13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</w:tcPr>
          <w:p w:rsidR="008C4724" w:rsidRPr="00750AA6" w:rsidRDefault="008C4724" w:rsidP="00AA504F">
            <w:pPr>
              <w:spacing w:after="60" w:line="140" w:lineRule="exact"/>
              <w:jc w:val="center"/>
              <w:rPr>
                <w:rFonts w:ascii="Calibri" w:hAnsi="Calibri" w:cs="Calibri"/>
                <w:b/>
                <w:sz w:val="13"/>
                <w:szCs w:val="13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</w:tcPr>
          <w:p w:rsidR="008C4724" w:rsidRPr="00750AA6" w:rsidRDefault="008C4724" w:rsidP="00AA504F">
            <w:pPr>
              <w:spacing w:after="60" w:line="140" w:lineRule="exact"/>
              <w:jc w:val="center"/>
              <w:rPr>
                <w:rFonts w:ascii="Calibri" w:hAnsi="Calibri" w:cs="Calibri"/>
                <w:b/>
                <w:sz w:val="13"/>
                <w:szCs w:val="13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</w:tcPr>
          <w:p w:rsidR="008C4724" w:rsidRPr="00750AA6" w:rsidRDefault="008C4724" w:rsidP="00AA504F">
            <w:pPr>
              <w:spacing w:after="60" w:line="140" w:lineRule="exact"/>
              <w:jc w:val="center"/>
              <w:rPr>
                <w:rFonts w:ascii="Calibri" w:hAnsi="Calibri" w:cs="Calibri"/>
                <w:b/>
                <w:sz w:val="13"/>
                <w:szCs w:val="13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</w:tcPr>
          <w:p w:rsidR="008C4724" w:rsidRPr="00750AA6" w:rsidRDefault="008C4724" w:rsidP="00AA504F">
            <w:pPr>
              <w:spacing w:after="60" w:line="140" w:lineRule="exact"/>
              <w:jc w:val="center"/>
              <w:rPr>
                <w:rFonts w:ascii="Calibri" w:hAnsi="Calibri" w:cs="Calibri"/>
                <w:b/>
                <w:sz w:val="13"/>
                <w:szCs w:val="13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</w:tcPr>
          <w:p w:rsidR="008C4724" w:rsidRPr="00750AA6" w:rsidRDefault="008C4724" w:rsidP="00AA504F">
            <w:pPr>
              <w:spacing w:after="60" w:line="140" w:lineRule="exact"/>
              <w:jc w:val="center"/>
              <w:rPr>
                <w:rFonts w:ascii="Calibri" w:hAnsi="Calibri" w:cs="Calibri"/>
                <w:b/>
                <w:sz w:val="13"/>
                <w:szCs w:val="13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</w:tcPr>
          <w:p w:rsidR="008C4724" w:rsidRPr="00750AA6" w:rsidRDefault="008C4724" w:rsidP="00AA504F">
            <w:pPr>
              <w:spacing w:after="60" w:line="140" w:lineRule="exact"/>
              <w:jc w:val="center"/>
              <w:rPr>
                <w:rFonts w:ascii="Calibri" w:hAnsi="Calibri" w:cs="Calibri"/>
                <w:b/>
                <w:sz w:val="13"/>
                <w:szCs w:val="13"/>
              </w:rPr>
            </w:pPr>
          </w:p>
        </w:tc>
        <w:tc>
          <w:tcPr>
            <w:tcW w:w="9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8C4724" w:rsidRPr="00750AA6" w:rsidRDefault="008C4724" w:rsidP="00AA504F">
            <w:pPr>
              <w:spacing w:before="60" w:after="60" w:line="160" w:lineRule="exact"/>
              <w:jc w:val="center"/>
              <w:rPr>
                <w:rFonts w:ascii="Calibri" w:hAnsi="Calibri" w:cs="Calibri"/>
                <w:b/>
                <w:sz w:val="13"/>
                <w:szCs w:val="13"/>
              </w:rPr>
            </w:pPr>
            <w:r w:rsidRPr="00750AA6">
              <w:rPr>
                <w:rFonts w:ascii="Calibri" w:hAnsi="Calibri" w:cs="Calibri"/>
                <w:b/>
                <w:sz w:val="16"/>
                <w:szCs w:val="13"/>
              </w:rPr>
              <w:t>Extremely Satisfied</w:t>
            </w:r>
          </w:p>
        </w:tc>
      </w:tr>
      <w:tr w:rsidR="0021518F" w:rsidRPr="00750AA6" w:rsidTr="0021518F">
        <w:tc>
          <w:tcPr>
            <w:tcW w:w="900" w:type="dxa"/>
            <w:tcBorders>
              <w:top w:val="nil"/>
              <w:left w:val="nil"/>
              <w:bottom w:val="single" w:sz="8" w:space="0" w:color="1C75BC"/>
            </w:tcBorders>
            <w:shd w:val="clear" w:color="auto" w:fill="auto"/>
            <w:vAlign w:val="center"/>
          </w:tcPr>
          <w:p w:rsidR="008C4724" w:rsidRPr="0021518F" w:rsidRDefault="008C4724" w:rsidP="00AA504F">
            <w:pPr>
              <w:spacing w:before="60" w:after="60"/>
              <w:jc w:val="center"/>
              <w:rPr>
                <w:rFonts w:ascii="Calibri" w:hAnsi="Calibri" w:cs="Calibri"/>
                <w:b/>
                <w:color w:val="1C75BC"/>
                <w:sz w:val="22"/>
                <w:szCs w:val="22"/>
              </w:rPr>
            </w:pPr>
            <w:r w:rsidRPr="0021518F">
              <w:rPr>
                <w:rFonts w:ascii="Calibri" w:hAnsi="Calibri" w:cs="Calibri"/>
                <w:b/>
                <w:color w:val="1C75BC"/>
                <w:sz w:val="22"/>
                <w:szCs w:val="22"/>
              </w:rPr>
              <w:t>0</w:t>
            </w:r>
          </w:p>
        </w:tc>
        <w:tc>
          <w:tcPr>
            <w:tcW w:w="900" w:type="dxa"/>
            <w:tcBorders>
              <w:top w:val="nil"/>
              <w:bottom w:val="single" w:sz="8" w:space="0" w:color="1C75BC"/>
            </w:tcBorders>
            <w:shd w:val="clear" w:color="auto" w:fill="auto"/>
            <w:vAlign w:val="center"/>
          </w:tcPr>
          <w:p w:rsidR="008C4724" w:rsidRPr="0021518F" w:rsidRDefault="008C4724" w:rsidP="00AA504F">
            <w:pPr>
              <w:spacing w:before="60" w:after="60"/>
              <w:jc w:val="center"/>
              <w:rPr>
                <w:rFonts w:ascii="Calibri" w:hAnsi="Calibri" w:cs="Calibri"/>
                <w:b/>
                <w:color w:val="1C75BC"/>
                <w:sz w:val="22"/>
                <w:szCs w:val="22"/>
              </w:rPr>
            </w:pPr>
            <w:r w:rsidRPr="0021518F">
              <w:rPr>
                <w:rFonts w:ascii="Calibri" w:hAnsi="Calibri" w:cs="Calibri"/>
                <w:b/>
                <w:color w:val="1C75BC"/>
                <w:sz w:val="22"/>
                <w:szCs w:val="22"/>
              </w:rPr>
              <w:t>1</w:t>
            </w:r>
          </w:p>
        </w:tc>
        <w:tc>
          <w:tcPr>
            <w:tcW w:w="900" w:type="dxa"/>
            <w:tcBorders>
              <w:top w:val="nil"/>
              <w:bottom w:val="single" w:sz="8" w:space="0" w:color="1C75BC"/>
            </w:tcBorders>
            <w:shd w:val="clear" w:color="auto" w:fill="auto"/>
            <w:vAlign w:val="center"/>
          </w:tcPr>
          <w:p w:rsidR="008C4724" w:rsidRPr="0021518F" w:rsidRDefault="008C4724" w:rsidP="00AA504F">
            <w:pPr>
              <w:spacing w:before="60" w:after="60"/>
              <w:jc w:val="center"/>
              <w:rPr>
                <w:rFonts w:ascii="Calibri" w:hAnsi="Calibri" w:cs="Calibri"/>
                <w:b/>
                <w:color w:val="1C75BC"/>
                <w:sz w:val="22"/>
                <w:szCs w:val="22"/>
              </w:rPr>
            </w:pPr>
            <w:r w:rsidRPr="0021518F">
              <w:rPr>
                <w:rFonts w:ascii="Calibri" w:hAnsi="Calibri" w:cs="Calibri"/>
                <w:b/>
                <w:color w:val="1C75BC"/>
                <w:sz w:val="22"/>
                <w:szCs w:val="22"/>
              </w:rPr>
              <w:t>2</w:t>
            </w:r>
          </w:p>
        </w:tc>
        <w:tc>
          <w:tcPr>
            <w:tcW w:w="900" w:type="dxa"/>
            <w:tcBorders>
              <w:top w:val="nil"/>
              <w:bottom w:val="single" w:sz="8" w:space="0" w:color="1C75BC"/>
            </w:tcBorders>
            <w:shd w:val="clear" w:color="auto" w:fill="auto"/>
            <w:vAlign w:val="center"/>
          </w:tcPr>
          <w:p w:rsidR="008C4724" w:rsidRPr="0021518F" w:rsidRDefault="008C4724" w:rsidP="00AA504F">
            <w:pPr>
              <w:spacing w:before="60" w:after="60"/>
              <w:jc w:val="center"/>
              <w:rPr>
                <w:rFonts w:ascii="Calibri" w:hAnsi="Calibri" w:cs="Calibri"/>
                <w:b/>
                <w:color w:val="1C75BC"/>
                <w:sz w:val="22"/>
                <w:szCs w:val="22"/>
              </w:rPr>
            </w:pPr>
            <w:r w:rsidRPr="0021518F">
              <w:rPr>
                <w:rFonts w:ascii="Calibri" w:hAnsi="Calibri" w:cs="Calibri"/>
                <w:b/>
                <w:color w:val="1C75BC"/>
                <w:sz w:val="22"/>
                <w:szCs w:val="22"/>
              </w:rPr>
              <w:t>3</w:t>
            </w:r>
          </w:p>
        </w:tc>
        <w:tc>
          <w:tcPr>
            <w:tcW w:w="900" w:type="dxa"/>
            <w:tcBorders>
              <w:top w:val="nil"/>
              <w:bottom w:val="single" w:sz="8" w:space="0" w:color="1C75BC"/>
            </w:tcBorders>
            <w:shd w:val="clear" w:color="auto" w:fill="auto"/>
            <w:vAlign w:val="center"/>
          </w:tcPr>
          <w:p w:rsidR="008C4724" w:rsidRPr="0021518F" w:rsidRDefault="008C4724" w:rsidP="00AA504F">
            <w:pPr>
              <w:spacing w:before="60" w:after="60"/>
              <w:jc w:val="center"/>
              <w:rPr>
                <w:rFonts w:ascii="Calibri" w:hAnsi="Calibri" w:cs="Calibri"/>
                <w:b/>
                <w:color w:val="1C75BC"/>
                <w:sz w:val="22"/>
                <w:szCs w:val="22"/>
              </w:rPr>
            </w:pPr>
            <w:r w:rsidRPr="0021518F">
              <w:rPr>
                <w:rFonts w:ascii="Calibri" w:hAnsi="Calibri" w:cs="Calibri"/>
                <w:b/>
                <w:color w:val="1C75BC"/>
                <w:sz w:val="22"/>
                <w:szCs w:val="22"/>
              </w:rPr>
              <w:t>4</w:t>
            </w:r>
          </w:p>
        </w:tc>
        <w:tc>
          <w:tcPr>
            <w:tcW w:w="900" w:type="dxa"/>
            <w:tcBorders>
              <w:top w:val="nil"/>
              <w:bottom w:val="single" w:sz="8" w:space="0" w:color="1C75BC"/>
            </w:tcBorders>
            <w:shd w:val="clear" w:color="auto" w:fill="auto"/>
            <w:vAlign w:val="center"/>
          </w:tcPr>
          <w:p w:rsidR="008C4724" w:rsidRPr="0021518F" w:rsidRDefault="008C4724" w:rsidP="00AA504F">
            <w:pPr>
              <w:spacing w:before="60" w:after="60"/>
              <w:jc w:val="center"/>
              <w:rPr>
                <w:rFonts w:ascii="Calibri" w:hAnsi="Calibri" w:cs="Calibri"/>
                <w:b/>
                <w:color w:val="1C75BC"/>
                <w:sz w:val="22"/>
                <w:szCs w:val="22"/>
              </w:rPr>
            </w:pPr>
            <w:r w:rsidRPr="0021518F">
              <w:rPr>
                <w:rFonts w:ascii="Calibri" w:hAnsi="Calibri" w:cs="Calibri"/>
                <w:b/>
                <w:color w:val="1C75BC"/>
                <w:sz w:val="22"/>
                <w:szCs w:val="22"/>
              </w:rPr>
              <w:t>5</w:t>
            </w:r>
          </w:p>
        </w:tc>
        <w:tc>
          <w:tcPr>
            <w:tcW w:w="900" w:type="dxa"/>
            <w:tcBorders>
              <w:top w:val="nil"/>
              <w:bottom w:val="single" w:sz="8" w:space="0" w:color="1C75BC"/>
            </w:tcBorders>
            <w:shd w:val="clear" w:color="auto" w:fill="auto"/>
            <w:vAlign w:val="center"/>
          </w:tcPr>
          <w:p w:rsidR="008C4724" w:rsidRPr="0021518F" w:rsidRDefault="008C4724" w:rsidP="00AA504F">
            <w:pPr>
              <w:spacing w:before="60" w:after="60"/>
              <w:jc w:val="center"/>
              <w:rPr>
                <w:rFonts w:ascii="Calibri" w:hAnsi="Calibri" w:cs="Calibri"/>
                <w:b/>
                <w:color w:val="1C75BC"/>
                <w:sz w:val="22"/>
                <w:szCs w:val="22"/>
              </w:rPr>
            </w:pPr>
            <w:r w:rsidRPr="0021518F">
              <w:rPr>
                <w:rFonts w:ascii="Calibri" w:hAnsi="Calibri" w:cs="Calibri"/>
                <w:b/>
                <w:color w:val="1C75BC"/>
                <w:sz w:val="22"/>
                <w:szCs w:val="22"/>
              </w:rPr>
              <w:t>6</w:t>
            </w:r>
          </w:p>
        </w:tc>
        <w:tc>
          <w:tcPr>
            <w:tcW w:w="900" w:type="dxa"/>
            <w:tcBorders>
              <w:top w:val="nil"/>
              <w:bottom w:val="single" w:sz="8" w:space="0" w:color="1C75BC"/>
            </w:tcBorders>
            <w:shd w:val="clear" w:color="auto" w:fill="auto"/>
            <w:vAlign w:val="center"/>
          </w:tcPr>
          <w:p w:rsidR="008C4724" w:rsidRPr="0021518F" w:rsidRDefault="008C4724" w:rsidP="00AA504F">
            <w:pPr>
              <w:spacing w:before="60" w:after="60"/>
              <w:jc w:val="center"/>
              <w:rPr>
                <w:rFonts w:ascii="Calibri" w:hAnsi="Calibri" w:cs="Calibri"/>
                <w:b/>
                <w:color w:val="1C75BC"/>
                <w:sz w:val="22"/>
                <w:szCs w:val="22"/>
              </w:rPr>
            </w:pPr>
            <w:r w:rsidRPr="0021518F">
              <w:rPr>
                <w:rFonts w:ascii="Calibri" w:hAnsi="Calibri" w:cs="Calibri"/>
                <w:b/>
                <w:color w:val="1C75BC"/>
                <w:sz w:val="22"/>
                <w:szCs w:val="22"/>
              </w:rPr>
              <w:t>7</w:t>
            </w:r>
          </w:p>
        </w:tc>
        <w:tc>
          <w:tcPr>
            <w:tcW w:w="900" w:type="dxa"/>
            <w:tcBorders>
              <w:top w:val="nil"/>
              <w:bottom w:val="single" w:sz="8" w:space="0" w:color="1C75BC"/>
            </w:tcBorders>
            <w:shd w:val="clear" w:color="auto" w:fill="auto"/>
            <w:vAlign w:val="center"/>
          </w:tcPr>
          <w:p w:rsidR="008C4724" w:rsidRPr="0021518F" w:rsidRDefault="008C4724" w:rsidP="00AA504F">
            <w:pPr>
              <w:spacing w:before="60" w:after="60"/>
              <w:jc w:val="center"/>
              <w:rPr>
                <w:rFonts w:ascii="Calibri" w:hAnsi="Calibri" w:cs="Calibri"/>
                <w:b/>
                <w:color w:val="1C75BC"/>
                <w:sz w:val="22"/>
                <w:szCs w:val="22"/>
              </w:rPr>
            </w:pPr>
            <w:r w:rsidRPr="0021518F">
              <w:rPr>
                <w:rFonts w:ascii="Calibri" w:hAnsi="Calibri" w:cs="Calibri"/>
                <w:b/>
                <w:color w:val="1C75BC"/>
                <w:sz w:val="22"/>
                <w:szCs w:val="22"/>
              </w:rPr>
              <w:t>8</w:t>
            </w:r>
          </w:p>
        </w:tc>
        <w:tc>
          <w:tcPr>
            <w:tcW w:w="900" w:type="dxa"/>
            <w:tcBorders>
              <w:top w:val="nil"/>
              <w:bottom w:val="single" w:sz="8" w:space="0" w:color="1C75BC"/>
              <w:right w:val="nil"/>
            </w:tcBorders>
            <w:shd w:val="clear" w:color="auto" w:fill="auto"/>
            <w:vAlign w:val="center"/>
          </w:tcPr>
          <w:p w:rsidR="008C4724" w:rsidRPr="0021518F" w:rsidRDefault="008C4724" w:rsidP="00AA504F">
            <w:pPr>
              <w:spacing w:before="60" w:after="60"/>
              <w:jc w:val="center"/>
              <w:rPr>
                <w:rFonts w:ascii="Calibri" w:hAnsi="Calibri" w:cs="Calibri"/>
                <w:b/>
                <w:color w:val="1C75BC"/>
                <w:sz w:val="22"/>
                <w:szCs w:val="22"/>
              </w:rPr>
            </w:pPr>
            <w:r w:rsidRPr="0021518F">
              <w:rPr>
                <w:rFonts w:ascii="Calibri" w:hAnsi="Calibri" w:cs="Calibri"/>
                <w:b/>
                <w:color w:val="1C75BC"/>
                <w:sz w:val="22"/>
                <w:szCs w:val="22"/>
              </w:rPr>
              <w:t>9</w:t>
            </w:r>
          </w:p>
        </w:tc>
      </w:tr>
      <w:tr w:rsidR="008C4724" w:rsidRPr="00750AA6" w:rsidTr="0021518F">
        <w:tc>
          <w:tcPr>
            <w:tcW w:w="900" w:type="dxa"/>
            <w:tcBorders>
              <w:top w:val="single" w:sz="8" w:space="0" w:color="1C75BC"/>
              <w:left w:val="nil"/>
              <w:bottom w:val="nil"/>
            </w:tcBorders>
            <w:shd w:val="clear" w:color="auto" w:fill="auto"/>
            <w:vAlign w:val="center"/>
          </w:tcPr>
          <w:p w:rsidR="008C4724" w:rsidRPr="00AA504F" w:rsidRDefault="00AA504F" w:rsidP="00AA504F">
            <w:pPr>
              <w:spacing w:before="60" w:after="6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900" w:type="dxa"/>
            <w:tcBorders>
              <w:top w:val="single" w:sz="8" w:space="0" w:color="1C75BC"/>
              <w:bottom w:val="nil"/>
            </w:tcBorders>
            <w:shd w:val="clear" w:color="auto" w:fill="auto"/>
            <w:vAlign w:val="center"/>
          </w:tcPr>
          <w:p w:rsidR="008C4724" w:rsidRPr="00AA504F" w:rsidRDefault="00AA504F" w:rsidP="00AA504F">
            <w:pPr>
              <w:spacing w:before="60" w:after="6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900" w:type="dxa"/>
            <w:tcBorders>
              <w:top w:val="single" w:sz="8" w:space="0" w:color="1C75BC"/>
              <w:bottom w:val="nil"/>
            </w:tcBorders>
            <w:shd w:val="clear" w:color="auto" w:fill="auto"/>
            <w:vAlign w:val="center"/>
          </w:tcPr>
          <w:p w:rsidR="008C4724" w:rsidRPr="00AA504F" w:rsidRDefault="00AA504F" w:rsidP="00AA504F">
            <w:pPr>
              <w:spacing w:before="60" w:after="6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900" w:type="dxa"/>
            <w:tcBorders>
              <w:top w:val="single" w:sz="8" w:space="0" w:color="1C75BC"/>
              <w:bottom w:val="nil"/>
            </w:tcBorders>
            <w:shd w:val="clear" w:color="auto" w:fill="auto"/>
            <w:vAlign w:val="center"/>
          </w:tcPr>
          <w:p w:rsidR="008C4724" w:rsidRPr="00AA504F" w:rsidRDefault="00AA504F" w:rsidP="00AA504F">
            <w:pPr>
              <w:spacing w:before="60" w:after="6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900" w:type="dxa"/>
            <w:tcBorders>
              <w:top w:val="single" w:sz="8" w:space="0" w:color="1C75BC"/>
              <w:bottom w:val="nil"/>
            </w:tcBorders>
            <w:shd w:val="clear" w:color="auto" w:fill="auto"/>
            <w:vAlign w:val="center"/>
          </w:tcPr>
          <w:p w:rsidR="008C4724" w:rsidRPr="00AA504F" w:rsidRDefault="00AA504F" w:rsidP="00AA504F">
            <w:pPr>
              <w:spacing w:before="60" w:after="6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900" w:type="dxa"/>
            <w:tcBorders>
              <w:top w:val="single" w:sz="8" w:space="0" w:color="1C75BC"/>
              <w:bottom w:val="nil"/>
            </w:tcBorders>
            <w:shd w:val="clear" w:color="auto" w:fill="auto"/>
            <w:vAlign w:val="center"/>
          </w:tcPr>
          <w:p w:rsidR="008C4724" w:rsidRPr="00AA504F" w:rsidRDefault="00AA504F" w:rsidP="00AA504F">
            <w:pPr>
              <w:spacing w:before="60" w:after="6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900" w:type="dxa"/>
            <w:tcBorders>
              <w:top w:val="single" w:sz="8" w:space="0" w:color="1C75BC"/>
              <w:bottom w:val="nil"/>
            </w:tcBorders>
            <w:shd w:val="clear" w:color="auto" w:fill="auto"/>
            <w:vAlign w:val="center"/>
          </w:tcPr>
          <w:p w:rsidR="008C4724" w:rsidRPr="00AA504F" w:rsidRDefault="00AA504F" w:rsidP="00AA504F">
            <w:pPr>
              <w:spacing w:before="60" w:after="6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900" w:type="dxa"/>
            <w:tcBorders>
              <w:top w:val="single" w:sz="8" w:space="0" w:color="1C75BC"/>
              <w:bottom w:val="nil"/>
            </w:tcBorders>
            <w:shd w:val="clear" w:color="auto" w:fill="auto"/>
            <w:vAlign w:val="center"/>
          </w:tcPr>
          <w:p w:rsidR="008C4724" w:rsidRPr="00AA504F" w:rsidRDefault="00AA504F" w:rsidP="00AA504F">
            <w:pPr>
              <w:spacing w:before="60" w:after="6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900" w:type="dxa"/>
            <w:tcBorders>
              <w:top w:val="single" w:sz="8" w:space="0" w:color="1C75BC"/>
              <w:bottom w:val="nil"/>
            </w:tcBorders>
            <w:shd w:val="clear" w:color="auto" w:fill="auto"/>
            <w:vAlign w:val="center"/>
          </w:tcPr>
          <w:p w:rsidR="008C4724" w:rsidRPr="00AA504F" w:rsidRDefault="00AA504F" w:rsidP="00AA504F">
            <w:pPr>
              <w:spacing w:before="60" w:after="6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900" w:type="dxa"/>
            <w:tcBorders>
              <w:top w:val="single" w:sz="8" w:space="0" w:color="1C75BC"/>
              <w:bottom w:val="nil"/>
              <w:right w:val="nil"/>
            </w:tcBorders>
            <w:shd w:val="clear" w:color="auto" w:fill="auto"/>
            <w:vAlign w:val="center"/>
          </w:tcPr>
          <w:p w:rsidR="008C4724" w:rsidRPr="00AA504F" w:rsidRDefault="00AA504F" w:rsidP="00AA504F">
            <w:pPr>
              <w:spacing w:before="60" w:after="6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</w:tbl>
    <w:p w:rsidR="008C4724" w:rsidRPr="00750AA6" w:rsidRDefault="008C4724" w:rsidP="0021518F">
      <w:pPr>
        <w:pStyle w:val="Questionheading"/>
        <w:numPr>
          <w:ilvl w:val="0"/>
          <w:numId w:val="0"/>
        </w:numPr>
        <w:tabs>
          <w:tab w:val="clear" w:pos="360"/>
        </w:tabs>
        <w:spacing w:before="120"/>
        <w:ind w:left="907" w:hanging="547"/>
        <w:rPr>
          <w:u w:val="single"/>
        </w:rPr>
      </w:pPr>
      <w:r>
        <w:t>3</w:t>
      </w:r>
      <w:r w:rsidRPr="00750AA6">
        <w:t>b</w:t>
      </w:r>
      <w:r>
        <w:t>.</w:t>
      </w:r>
      <w:r>
        <w:tab/>
      </w:r>
      <w:r w:rsidRPr="00C17F71">
        <w:t>If you are unsatisfied with your housing situation (rating of 0-4), why are you unsatisfied? Select all that apply.</w:t>
      </w:r>
    </w:p>
    <w:p w:rsidR="0021518F" w:rsidRDefault="0021518F" w:rsidP="008C4724">
      <w:pPr>
        <w:pStyle w:val="1stcheckboxlevel"/>
        <w:rPr>
          <w:rFonts w:ascii="Calibri" w:hAnsi="Calibri"/>
          <w:sz w:val="20"/>
          <w:szCs w:val="20"/>
        </w:rPr>
        <w:sectPr w:rsidR="0021518F" w:rsidSect="00AA504F">
          <w:type w:val="continuous"/>
          <w:pgSz w:w="12240" w:h="15840" w:code="1"/>
          <w:pgMar w:top="1440" w:right="1440" w:bottom="720" w:left="1440" w:header="0" w:footer="525" w:gutter="0"/>
          <w:cols w:space="720"/>
          <w:docGrid w:linePitch="360"/>
        </w:sectPr>
      </w:pPr>
    </w:p>
    <w:p w:rsidR="008C4724" w:rsidRPr="00C044BB" w:rsidRDefault="008C4724" w:rsidP="0021518F">
      <w:pPr>
        <w:pStyle w:val="1stcheckboxlevel"/>
        <w:ind w:left="1260"/>
        <w:rPr>
          <w:rFonts w:ascii="Calibri" w:hAnsi="Calibri"/>
          <w:u w:val="single"/>
        </w:rPr>
      </w:pPr>
      <w:r w:rsidRPr="00C044BB">
        <w:rPr>
          <w:rFonts w:ascii="Calibri" w:hAnsi="Calibri"/>
        </w:rPr>
        <w:lastRenderedPageBreak/>
        <w:t>Home/apartment needs repairs that I can’t afford</w:t>
      </w:r>
    </w:p>
    <w:p w:rsidR="008C4724" w:rsidRPr="00C044BB" w:rsidRDefault="008C4724" w:rsidP="0021518F">
      <w:pPr>
        <w:pStyle w:val="1stcheckboxlevel"/>
        <w:ind w:left="1260"/>
        <w:rPr>
          <w:rFonts w:ascii="Calibri" w:hAnsi="Calibri"/>
          <w:u w:val="single"/>
        </w:rPr>
      </w:pPr>
      <w:r w:rsidRPr="00C044BB">
        <w:rPr>
          <w:rFonts w:ascii="Calibri" w:hAnsi="Calibri"/>
        </w:rPr>
        <w:t>Landlord won’t make repairs</w:t>
      </w:r>
    </w:p>
    <w:p w:rsidR="008C4724" w:rsidRPr="00C044BB" w:rsidRDefault="008C4724" w:rsidP="0021518F">
      <w:pPr>
        <w:pStyle w:val="1stcheckboxlevel"/>
        <w:ind w:left="1260"/>
        <w:rPr>
          <w:rFonts w:ascii="Calibri" w:hAnsi="Calibri"/>
          <w:u w:val="single"/>
        </w:rPr>
      </w:pPr>
      <w:r w:rsidRPr="00C044BB">
        <w:rPr>
          <w:rFonts w:ascii="Calibri" w:hAnsi="Calibri"/>
        </w:rPr>
        <w:t>Property value fell</w:t>
      </w:r>
    </w:p>
    <w:p w:rsidR="008C4724" w:rsidRPr="00C044BB" w:rsidRDefault="008C4724" w:rsidP="0021518F">
      <w:pPr>
        <w:pStyle w:val="1stcheckboxlevel"/>
        <w:ind w:left="1260"/>
        <w:rPr>
          <w:rFonts w:ascii="Calibri" w:hAnsi="Calibri"/>
          <w:u w:val="single"/>
        </w:rPr>
      </w:pPr>
      <w:r w:rsidRPr="00C044BB">
        <w:rPr>
          <w:rFonts w:ascii="Calibri" w:hAnsi="Calibri"/>
        </w:rPr>
        <w:t>Foreclosure concerns</w:t>
      </w:r>
    </w:p>
    <w:p w:rsidR="008C4724" w:rsidRPr="00C044BB" w:rsidRDefault="008C4724" w:rsidP="0021518F">
      <w:pPr>
        <w:pStyle w:val="1stcheckboxlevel"/>
        <w:ind w:left="1260"/>
        <w:rPr>
          <w:rFonts w:ascii="Calibri" w:hAnsi="Calibri"/>
          <w:u w:val="single"/>
        </w:rPr>
      </w:pPr>
      <w:r w:rsidRPr="00C044BB">
        <w:rPr>
          <w:rFonts w:ascii="Calibri" w:hAnsi="Calibri"/>
        </w:rPr>
        <w:t>Threatened by or experiencing eviction</w:t>
      </w:r>
    </w:p>
    <w:p w:rsidR="008C4724" w:rsidRPr="00C044BB" w:rsidRDefault="008C4724" w:rsidP="0021518F">
      <w:pPr>
        <w:pStyle w:val="1stcheckboxlevel"/>
        <w:ind w:left="1260"/>
        <w:rPr>
          <w:rFonts w:ascii="Calibri" w:hAnsi="Calibri"/>
          <w:u w:val="single"/>
        </w:rPr>
      </w:pPr>
      <w:r w:rsidRPr="00C044BB">
        <w:rPr>
          <w:rFonts w:ascii="Calibri" w:hAnsi="Calibri"/>
        </w:rPr>
        <w:t>Bad/rude/loud neighbors</w:t>
      </w:r>
    </w:p>
    <w:p w:rsidR="008C4724" w:rsidRPr="00C044BB" w:rsidRDefault="008C4724" w:rsidP="0021518F">
      <w:pPr>
        <w:pStyle w:val="1stcheckboxlevel"/>
        <w:ind w:left="1260"/>
        <w:rPr>
          <w:rFonts w:ascii="Calibri" w:hAnsi="Calibri"/>
          <w:u w:val="single"/>
        </w:rPr>
      </w:pPr>
      <w:r w:rsidRPr="00C044BB">
        <w:rPr>
          <w:rFonts w:ascii="Calibri" w:hAnsi="Calibri"/>
        </w:rPr>
        <w:t>Crime in neighborhood</w:t>
      </w:r>
    </w:p>
    <w:p w:rsidR="008C4724" w:rsidRPr="00C044BB" w:rsidRDefault="008C4724" w:rsidP="0021518F">
      <w:pPr>
        <w:pStyle w:val="1stcheckboxlevel"/>
        <w:ind w:left="1260"/>
        <w:rPr>
          <w:rFonts w:ascii="Calibri" w:hAnsi="Calibri"/>
          <w:u w:val="single"/>
        </w:rPr>
      </w:pPr>
      <w:r w:rsidRPr="00C044BB">
        <w:rPr>
          <w:rFonts w:ascii="Calibri" w:hAnsi="Calibri"/>
        </w:rPr>
        <w:t>Poor/low school quality</w:t>
      </w:r>
    </w:p>
    <w:p w:rsidR="008C4724" w:rsidRPr="00C044BB" w:rsidRDefault="008C4724" w:rsidP="0021518F">
      <w:pPr>
        <w:pStyle w:val="1stcheckboxlevel"/>
        <w:ind w:left="1260"/>
        <w:rPr>
          <w:rFonts w:ascii="Calibri" w:hAnsi="Calibri"/>
          <w:u w:val="single"/>
        </w:rPr>
      </w:pPr>
      <w:r w:rsidRPr="00C044BB">
        <w:rPr>
          <w:rFonts w:ascii="Calibri" w:hAnsi="Calibri"/>
        </w:rPr>
        <w:t>Inadequate access to public transit/bus</w:t>
      </w:r>
    </w:p>
    <w:p w:rsidR="008C4724" w:rsidRPr="00C044BB" w:rsidRDefault="008C4724" w:rsidP="0001326C">
      <w:pPr>
        <w:pStyle w:val="1stcheckboxlevel"/>
        <w:ind w:left="1260"/>
        <w:rPr>
          <w:rFonts w:ascii="Calibri" w:hAnsi="Calibri"/>
          <w:u w:val="single"/>
        </w:rPr>
      </w:pPr>
      <w:r w:rsidRPr="00C044BB">
        <w:rPr>
          <w:rFonts w:ascii="Calibri" w:hAnsi="Calibri"/>
        </w:rPr>
        <w:t>Not enough job opportunities in the area</w:t>
      </w:r>
    </w:p>
    <w:p w:rsidR="008C4724" w:rsidRPr="00C044BB" w:rsidRDefault="008C4724" w:rsidP="0001326C">
      <w:pPr>
        <w:pStyle w:val="1stcheckboxlevel"/>
        <w:ind w:left="1260"/>
        <w:rPr>
          <w:rFonts w:ascii="Calibri" w:hAnsi="Calibri"/>
        </w:rPr>
      </w:pPr>
      <w:r w:rsidRPr="00C044BB">
        <w:rPr>
          <w:rFonts w:ascii="Calibri" w:hAnsi="Calibri"/>
        </w:rPr>
        <w:t>Too much street/highway noise</w:t>
      </w:r>
    </w:p>
    <w:p w:rsidR="008C4724" w:rsidRPr="00C044BB" w:rsidRDefault="008C4724" w:rsidP="0001326C">
      <w:pPr>
        <w:pStyle w:val="1stcheckboxlevel"/>
        <w:ind w:left="360"/>
        <w:rPr>
          <w:rFonts w:ascii="Calibri" w:hAnsi="Calibri"/>
        </w:rPr>
      </w:pPr>
      <w:r w:rsidRPr="00C044BB">
        <w:rPr>
          <w:rFonts w:ascii="Calibri" w:hAnsi="Calibri"/>
        </w:rPr>
        <w:lastRenderedPageBreak/>
        <w:t>Too much traffic</w:t>
      </w:r>
    </w:p>
    <w:p w:rsidR="008C4724" w:rsidRPr="00C044BB" w:rsidRDefault="008C4724" w:rsidP="0021518F">
      <w:pPr>
        <w:pStyle w:val="1stcheckboxlevel"/>
        <w:ind w:left="360"/>
        <w:rPr>
          <w:rFonts w:ascii="Calibri" w:hAnsi="Calibri"/>
        </w:rPr>
      </w:pPr>
      <w:r w:rsidRPr="00C044BB">
        <w:rPr>
          <w:rFonts w:ascii="Calibri" w:hAnsi="Calibri"/>
        </w:rPr>
        <w:t>Don’t like the neighborhood</w:t>
      </w:r>
    </w:p>
    <w:p w:rsidR="008C4724" w:rsidRDefault="008C4724" w:rsidP="0021518F">
      <w:pPr>
        <w:pStyle w:val="1stcheckboxlevel"/>
        <w:ind w:left="360"/>
        <w:rPr>
          <w:rFonts w:ascii="Calibri" w:hAnsi="Calibri"/>
        </w:rPr>
      </w:pPr>
      <w:r w:rsidRPr="00C044BB">
        <w:rPr>
          <w:rFonts w:ascii="Calibri" w:hAnsi="Calibri"/>
        </w:rPr>
        <w:t>Inadequate access to health care/medical facilities</w:t>
      </w:r>
    </w:p>
    <w:p w:rsidR="00293D60" w:rsidRPr="00293D60" w:rsidRDefault="00293D60" w:rsidP="00293D60">
      <w:pPr>
        <w:pStyle w:val="1stcheckboxlevel"/>
        <w:ind w:left="450"/>
        <w:rPr>
          <w:rFonts w:ascii="Calibri" w:hAnsi="Calibri"/>
        </w:rPr>
      </w:pPr>
      <w:r w:rsidRPr="00293D60">
        <w:rPr>
          <w:rFonts w:ascii="Calibri" w:hAnsi="Calibri"/>
        </w:rPr>
        <w:t xml:space="preserve">Inadequate access to grocery store/food store </w:t>
      </w:r>
    </w:p>
    <w:p w:rsidR="0001326C" w:rsidRDefault="008C4724" w:rsidP="0001326C">
      <w:pPr>
        <w:pStyle w:val="1stcheckboxlevel"/>
        <w:ind w:left="360"/>
        <w:rPr>
          <w:rFonts w:ascii="Calibri" w:hAnsi="Calibri"/>
        </w:rPr>
      </w:pPr>
      <w:r w:rsidRPr="00C044BB">
        <w:rPr>
          <w:rFonts w:ascii="Calibri" w:hAnsi="Calibri"/>
        </w:rPr>
        <w:t xml:space="preserve">Rent </w:t>
      </w:r>
      <w:r w:rsidR="0001326C">
        <w:rPr>
          <w:rFonts w:ascii="Calibri" w:hAnsi="Calibri"/>
        </w:rPr>
        <w:t>i</w:t>
      </w:r>
      <w:r w:rsidRPr="00C044BB">
        <w:rPr>
          <w:rFonts w:ascii="Calibri" w:hAnsi="Calibri"/>
        </w:rPr>
        <w:t>s too high</w:t>
      </w:r>
    </w:p>
    <w:p w:rsidR="0001326C" w:rsidRPr="0001326C" w:rsidRDefault="0001326C" w:rsidP="0001326C">
      <w:pPr>
        <w:pStyle w:val="1stcheckboxlevel"/>
        <w:ind w:left="360"/>
        <w:rPr>
          <w:rFonts w:ascii="Calibri" w:hAnsi="Calibri"/>
        </w:rPr>
      </w:pPr>
      <w:r w:rsidRPr="0001326C">
        <w:rPr>
          <w:rFonts w:ascii="Calibri" w:hAnsi="Calibri"/>
        </w:rPr>
        <w:t>Unaffordable due to taxes or utility costs</w:t>
      </w:r>
    </w:p>
    <w:p w:rsidR="008C4724" w:rsidRPr="00C044BB" w:rsidRDefault="008C4724" w:rsidP="0021518F">
      <w:pPr>
        <w:pStyle w:val="1stcheckboxlevel"/>
        <w:ind w:left="360"/>
        <w:rPr>
          <w:rFonts w:ascii="Calibri" w:hAnsi="Calibri"/>
        </w:rPr>
      </w:pPr>
      <w:r w:rsidRPr="00C044BB">
        <w:rPr>
          <w:rFonts w:ascii="Calibri" w:hAnsi="Calibri"/>
        </w:rPr>
        <w:t>Housing unit is crowded/too many people</w:t>
      </w:r>
    </w:p>
    <w:p w:rsidR="0001326C" w:rsidRDefault="008C4724" w:rsidP="0001326C">
      <w:pPr>
        <w:pStyle w:val="1stcheckboxlevel"/>
        <w:ind w:left="360"/>
        <w:rPr>
          <w:rFonts w:ascii="Calibri" w:hAnsi="Calibri"/>
        </w:rPr>
      </w:pPr>
      <w:r w:rsidRPr="00C044BB">
        <w:rPr>
          <w:rFonts w:ascii="Calibri" w:hAnsi="Calibri"/>
        </w:rPr>
        <w:t xml:space="preserve">Homeless/can’t find a place to live </w:t>
      </w:r>
    </w:p>
    <w:p w:rsidR="0001326C" w:rsidRDefault="0001326C" w:rsidP="0001326C">
      <w:pPr>
        <w:pStyle w:val="1stcheckboxlevel"/>
        <w:ind w:left="360"/>
        <w:rPr>
          <w:rFonts w:ascii="Calibri" w:hAnsi="Calibri"/>
        </w:rPr>
      </w:pPr>
      <w:r w:rsidRPr="0001326C">
        <w:rPr>
          <w:rFonts w:ascii="Calibri" w:hAnsi="Calibri"/>
        </w:rPr>
        <w:t>Too close to industrial uses/landfill/other environmental hazards</w:t>
      </w:r>
    </w:p>
    <w:p w:rsidR="0001326C" w:rsidRPr="0001326C" w:rsidRDefault="0001326C" w:rsidP="0001326C">
      <w:pPr>
        <w:pStyle w:val="1stcheckboxlevel"/>
        <w:ind w:left="360"/>
        <w:rPr>
          <w:rFonts w:ascii="Calibri" w:hAnsi="Calibri"/>
        </w:rPr>
      </w:pPr>
      <w:r w:rsidRPr="0001326C">
        <w:rPr>
          <w:rFonts w:ascii="Calibri" w:hAnsi="Calibri"/>
        </w:rPr>
        <w:t>Inadequate sidewalks, street lights, drainage, or other infrastructure</w:t>
      </w:r>
    </w:p>
    <w:p w:rsidR="008C4724" w:rsidRPr="00C044BB" w:rsidRDefault="008C4724" w:rsidP="0021518F">
      <w:pPr>
        <w:pStyle w:val="1stcheckboxlevel"/>
        <w:spacing w:after="0"/>
        <w:ind w:left="360" w:right="-360"/>
        <w:rPr>
          <w:rFonts w:ascii="Calibri" w:hAnsi="Calibri"/>
          <w:u w:val="single"/>
        </w:rPr>
      </w:pPr>
      <w:r w:rsidRPr="00C044BB">
        <w:rPr>
          <w:rFonts w:ascii="Calibri" w:hAnsi="Calibri"/>
        </w:rPr>
        <w:t>Other (</w:t>
      </w:r>
      <w:r w:rsidRPr="00C26B86">
        <w:rPr>
          <w:rFonts w:ascii="Calibri" w:hAnsi="Calibri"/>
          <w:i/>
        </w:rPr>
        <w:t>please specify</w:t>
      </w:r>
      <w:r w:rsidR="00191C1B">
        <w:rPr>
          <w:rFonts w:ascii="Calibri" w:hAnsi="Calibri"/>
        </w:rPr>
        <w:t>)</w:t>
      </w:r>
      <w:r w:rsidRPr="00C044BB">
        <w:rPr>
          <w:rFonts w:ascii="Calibri" w:hAnsi="Calibri"/>
        </w:rPr>
        <w:t xml:space="preserve"> </w:t>
      </w:r>
      <w:r w:rsidRPr="00C044BB">
        <w:rPr>
          <w:rFonts w:ascii="Calibri" w:hAnsi="Calibri"/>
          <w:u w:val="single"/>
        </w:rPr>
        <w:t>_____________________</w:t>
      </w:r>
      <w:r w:rsidR="0021518F" w:rsidRPr="00C044BB">
        <w:rPr>
          <w:rFonts w:ascii="Calibri" w:hAnsi="Calibri"/>
          <w:u w:val="single"/>
        </w:rPr>
        <w:t>_</w:t>
      </w:r>
      <w:r w:rsidR="006865CA">
        <w:rPr>
          <w:rFonts w:ascii="Calibri" w:hAnsi="Calibri"/>
          <w:u w:val="single"/>
        </w:rPr>
        <w:t>_</w:t>
      </w:r>
    </w:p>
    <w:p w:rsidR="008C4724" w:rsidRPr="00C044BB" w:rsidRDefault="008C4724" w:rsidP="00EE5B87">
      <w:pPr>
        <w:pStyle w:val="1stcheckboxlevel"/>
        <w:numPr>
          <w:ilvl w:val="0"/>
          <w:numId w:val="0"/>
        </w:numPr>
        <w:ind w:left="360" w:right="-360"/>
        <w:rPr>
          <w:rFonts w:ascii="Calibri" w:hAnsi="Calibri"/>
          <w:u w:val="single"/>
        </w:rPr>
      </w:pPr>
      <w:r w:rsidRPr="00C044BB">
        <w:rPr>
          <w:rFonts w:ascii="Calibri" w:hAnsi="Calibri"/>
          <w:u w:val="single"/>
        </w:rPr>
        <w:t>________________________________________</w:t>
      </w:r>
      <w:r w:rsidR="0021518F" w:rsidRPr="00C044BB">
        <w:rPr>
          <w:rFonts w:ascii="Calibri" w:hAnsi="Calibri"/>
          <w:u w:val="single"/>
        </w:rPr>
        <w:t>_</w:t>
      </w:r>
    </w:p>
    <w:p w:rsidR="0021518F" w:rsidRDefault="0021518F" w:rsidP="00DC743C">
      <w:pPr>
        <w:pStyle w:val="1stcheckboxlevel"/>
        <w:numPr>
          <w:ilvl w:val="0"/>
          <w:numId w:val="5"/>
        </w:numPr>
        <w:spacing w:before="360"/>
        <w:rPr>
          <w:rFonts w:ascii="Calibri" w:hAnsi="Calibri"/>
          <w:b/>
          <w:color w:val="C00000"/>
          <w:sz w:val="20"/>
          <w:szCs w:val="20"/>
        </w:rPr>
        <w:sectPr w:rsidR="0021518F" w:rsidSect="006C522F">
          <w:type w:val="continuous"/>
          <w:pgSz w:w="12240" w:h="15840" w:code="1"/>
          <w:pgMar w:top="1440" w:right="1440" w:bottom="720" w:left="1440" w:header="0" w:footer="525" w:gutter="0"/>
          <w:cols w:num="2" w:space="180"/>
          <w:docGrid w:linePitch="360"/>
        </w:sectPr>
      </w:pPr>
    </w:p>
    <w:p w:rsidR="006865CA" w:rsidRDefault="006865CA" w:rsidP="0021518F">
      <w:pPr>
        <w:pStyle w:val="Questionheading"/>
      </w:pPr>
      <w:r>
        <w:lastRenderedPageBreak/>
        <w:br w:type="page"/>
      </w:r>
    </w:p>
    <w:p w:rsidR="008C4724" w:rsidRPr="006865CA" w:rsidRDefault="008C4724" w:rsidP="006865CA">
      <w:pPr>
        <w:pStyle w:val="Questionheading"/>
        <w:numPr>
          <w:ilvl w:val="0"/>
          <w:numId w:val="21"/>
        </w:numPr>
        <w:ind w:left="360"/>
        <w:rPr>
          <w:rFonts w:cs="Calibri"/>
        </w:rPr>
      </w:pPr>
      <w:r w:rsidRPr="00C17F71">
        <w:lastRenderedPageBreak/>
        <w:t xml:space="preserve">What are the factors that were most important to you in choosing your current home or apartment in your community? Select </w:t>
      </w:r>
      <w:r w:rsidR="0001326C">
        <w:t xml:space="preserve">the </w:t>
      </w:r>
      <w:r w:rsidR="006C522F">
        <w:t>three (3) most important</w:t>
      </w:r>
      <w:r w:rsidRPr="00C17F71">
        <w:t>.</w:t>
      </w:r>
      <w:r w:rsidRPr="006865CA">
        <w:rPr>
          <w:rFonts w:cs="Calibri"/>
        </w:rPr>
        <w:t xml:space="preserve"> </w:t>
      </w:r>
    </w:p>
    <w:p w:rsidR="0021518F" w:rsidRDefault="0021518F" w:rsidP="0021518F">
      <w:pPr>
        <w:pStyle w:val="1stcheckboxlevel"/>
        <w:rPr>
          <w:rFonts w:ascii="Calibri" w:hAnsi="Calibri"/>
          <w:sz w:val="20"/>
          <w:szCs w:val="20"/>
        </w:rPr>
        <w:sectPr w:rsidR="0021518F" w:rsidSect="00AA504F">
          <w:type w:val="continuous"/>
          <w:pgSz w:w="12240" w:h="15840" w:code="1"/>
          <w:pgMar w:top="1440" w:right="1440" w:bottom="720" w:left="1440" w:header="0" w:footer="525" w:gutter="0"/>
          <w:cols w:space="720"/>
          <w:docGrid w:linePitch="360"/>
        </w:sectPr>
      </w:pPr>
    </w:p>
    <w:p w:rsidR="008C4724" w:rsidRPr="00C044BB" w:rsidRDefault="008C4724" w:rsidP="0021518F">
      <w:pPr>
        <w:pStyle w:val="1stcheckboxlevel"/>
      </w:pPr>
      <w:r w:rsidRPr="00C044BB">
        <w:lastRenderedPageBreak/>
        <w:t>Cost/I could afford it</w:t>
      </w:r>
    </w:p>
    <w:p w:rsidR="008C4724" w:rsidRPr="00C044BB" w:rsidRDefault="008C4724" w:rsidP="0021518F">
      <w:pPr>
        <w:pStyle w:val="1stcheckboxlevel"/>
      </w:pPr>
      <w:r w:rsidRPr="00C044BB">
        <w:t>Close to bus/transit stops</w:t>
      </w:r>
    </w:p>
    <w:p w:rsidR="008C4724" w:rsidRPr="00C044BB" w:rsidRDefault="008C4724" w:rsidP="0021518F">
      <w:pPr>
        <w:pStyle w:val="1stcheckboxlevel"/>
      </w:pPr>
      <w:r w:rsidRPr="00C044BB">
        <w:t>Close to services</w:t>
      </w:r>
    </w:p>
    <w:p w:rsidR="008C4724" w:rsidRPr="00C044BB" w:rsidRDefault="008C4724" w:rsidP="0021518F">
      <w:pPr>
        <w:pStyle w:val="1stcheckboxlevel"/>
      </w:pPr>
      <w:r w:rsidRPr="00C044BB">
        <w:t>Close to work/job opportunities</w:t>
      </w:r>
    </w:p>
    <w:p w:rsidR="008C4724" w:rsidRPr="00C044BB" w:rsidRDefault="008C4724" w:rsidP="0021518F">
      <w:pPr>
        <w:pStyle w:val="1stcheckboxlevel"/>
      </w:pPr>
      <w:r w:rsidRPr="00C044BB">
        <w:t>Close to parks and open space</w:t>
      </w:r>
    </w:p>
    <w:p w:rsidR="008C4724" w:rsidRPr="00C044BB" w:rsidRDefault="008C4724" w:rsidP="00C03F84">
      <w:pPr>
        <w:pStyle w:val="1stcheckboxlevel"/>
        <w:ind w:right="-180"/>
      </w:pPr>
      <w:r w:rsidRPr="00C044BB">
        <w:t>Close to restaurants/ entertainment/shopping</w:t>
      </w:r>
    </w:p>
    <w:p w:rsidR="008C4724" w:rsidRPr="00C044BB" w:rsidRDefault="008C4724" w:rsidP="0021518F">
      <w:pPr>
        <w:pStyle w:val="1stcheckboxlevel"/>
      </w:pPr>
      <w:r w:rsidRPr="00C044BB">
        <w:t>Close to family/friends</w:t>
      </w:r>
    </w:p>
    <w:p w:rsidR="008C4724" w:rsidRPr="00C044BB" w:rsidRDefault="008C4724" w:rsidP="0021518F">
      <w:pPr>
        <w:pStyle w:val="1stcheckboxlevel"/>
      </w:pPr>
      <w:r w:rsidRPr="00C044BB">
        <w:t>Close to quality public sc</w:t>
      </w:r>
      <w:r w:rsidR="00C26B86">
        <w:t>hools/S</w:t>
      </w:r>
      <w:r w:rsidRPr="00C044BB">
        <w:t>chool district</w:t>
      </w:r>
    </w:p>
    <w:p w:rsidR="008C4724" w:rsidRDefault="008C4724" w:rsidP="0021518F">
      <w:pPr>
        <w:pStyle w:val="1stcheckboxlevel"/>
      </w:pPr>
      <w:r w:rsidRPr="00C044BB">
        <w:t>Close to health care facilities and services</w:t>
      </w:r>
    </w:p>
    <w:p w:rsidR="00EE5B87" w:rsidRPr="00C044BB" w:rsidRDefault="00EE5B87" w:rsidP="00EE5B87">
      <w:pPr>
        <w:pStyle w:val="1stcheckboxlevel"/>
      </w:pPr>
      <w:r w:rsidRPr="00C044BB">
        <w:t>Low crime rate/safe</w:t>
      </w:r>
    </w:p>
    <w:p w:rsidR="008C4724" w:rsidRPr="00C044BB" w:rsidRDefault="008C4724" w:rsidP="0021518F">
      <w:pPr>
        <w:pStyle w:val="1stcheckboxlevel"/>
      </w:pPr>
      <w:r w:rsidRPr="00C044BB">
        <w:t>Want to live near people like me</w:t>
      </w:r>
    </w:p>
    <w:p w:rsidR="008C4724" w:rsidRPr="00C044BB" w:rsidRDefault="008C4724" w:rsidP="0021518F">
      <w:pPr>
        <w:pStyle w:val="1stcheckboxlevel"/>
      </w:pPr>
      <w:r w:rsidRPr="00C044BB">
        <w:t>I/we are disabled and require the accessibility improvements offered here</w:t>
      </w:r>
    </w:p>
    <w:p w:rsidR="008C4724" w:rsidRPr="00C044BB" w:rsidRDefault="008C4724" w:rsidP="00B60553">
      <w:pPr>
        <w:pStyle w:val="1stcheckboxlevel"/>
        <w:ind w:left="360"/>
      </w:pPr>
      <w:r w:rsidRPr="00C044BB">
        <w:lastRenderedPageBreak/>
        <w:t>Like the neighborhood</w:t>
      </w:r>
    </w:p>
    <w:p w:rsidR="008C4724" w:rsidRPr="00C044BB" w:rsidRDefault="008C4724" w:rsidP="00B60553">
      <w:pPr>
        <w:pStyle w:val="1stcheckboxlevel"/>
        <w:ind w:left="360"/>
      </w:pPr>
      <w:r w:rsidRPr="00C044BB">
        <w:t>Like the type of home/apartment</w:t>
      </w:r>
    </w:p>
    <w:p w:rsidR="008C4724" w:rsidRPr="00C044BB" w:rsidRDefault="008C4724" w:rsidP="00B60553">
      <w:pPr>
        <w:pStyle w:val="1stcheckboxlevel"/>
        <w:ind w:left="360"/>
      </w:pPr>
      <w:r w:rsidRPr="00C044BB">
        <w:t>Number of bedrooms</w:t>
      </w:r>
    </w:p>
    <w:p w:rsidR="008C4724" w:rsidRPr="00C044BB" w:rsidRDefault="008C4724" w:rsidP="00B60553">
      <w:pPr>
        <w:pStyle w:val="1stcheckboxlevel"/>
        <w:ind w:left="360"/>
      </w:pPr>
      <w:r w:rsidRPr="00C044BB">
        <w:t>Landlord takes Section 8</w:t>
      </w:r>
    </w:p>
    <w:p w:rsidR="008C4724" w:rsidRPr="00C044BB" w:rsidRDefault="008C4724" w:rsidP="00B60553">
      <w:pPr>
        <w:pStyle w:val="1stcheckboxlevel"/>
        <w:ind w:left="360"/>
      </w:pPr>
      <w:r w:rsidRPr="00C044BB">
        <w:t>Landlord accepts pets</w:t>
      </w:r>
    </w:p>
    <w:p w:rsidR="008C4724" w:rsidRPr="00C044BB" w:rsidRDefault="008C4724" w:rsidP="0021518F">
      <w:pPr>
        <w:pStyle w:val="1stcheckboxlevel"/>
        <w:ind w:left="360"/>
      </w:pPr>
      <w:r w:rsidRPr="00C044BB">
        <w:t>It was available</w:t>
      </w:r>
    </w:p>
    <w:p w:rsidR="008C4724" w:rsidRPr="00C044BB" w:rsidRDefault="008C4724" w:rsidP="0021518F">
      <w:pPr>
        <w:pStyle w:val="1stcheckboxlevel"/>
        <w:ind w:left="360"/>
      </w:pPr>
      <w:r w:rsidRPr="00C044BB">
        <w:t>Landlord would rent to me despite bad credit/past evictions/history</w:t>
      </w:r>
    </w:p>
    <w:p w:rsidR="008C4724" w:rsidRPr="00C044BB" w:rsidRDefault="008C4724" w:rsidP="0021518F">
      <w:pPr>
        <w:pStyle w:val="1stcheckboxlevel"/>
        <w:ind w:left="360"/>
      </w:pPr>
      <w:r w:rsidRPr="00C044BB">
        <w:t>Type of home/layout of home</w:t>
      </w:r>
    </w:p>
    <w:p w:rsidR="008C4724" w:rsidRDefault="008C4724" w:rsidP="0021518F">
      <w:pPr>
        <w:pStyle w:val="1stcheckboxlevel"/>
        <w:ind w:left="360"/>
      </w:pPr>
      <w:r w:rsidRPr="00C044BB">
        <w:t>Large yard/size of yard</w:t>
      </w:r>
    </w:p>
    <w:p w:rsidR="00293D60" w:rsidRPr="00293D60" w:rsidRDefault="00293D60" w:rsidP="00293D60">
      <w:pPr>
        <w:pStyle w:val="1stcheckboxlevel"/>
        <w:ind w:left="360"/>
      </w:pPr>
      <w:r w:rsidRPr="00293D60">
        <w:t>Walkable/</w:t>
      </w:r>
      <w:proofErr w:type="spellStart"/>
      <w:r w:rsidRPr="00293D60">
        <w:t>bikeable</w:t>
      </w:r>
      <w:proofErr w:type="spellEnd"/>
      <w:r w:rsidRPr="00293D60">
        <w:t xml:space="preserve"> area</w:t>
      </w:r>
    </w:p>
    <w:p w:rsidR="008C4724" w:rsidRPr="00C044BB" w:rsidRDefault="008C4724" w:rsidP="0021518F">
      <w:pPr>
        <w:pStyle w:val="1stcheckboxlevel"/>
        <w:spacing w:after="0"/>
        <w:ind w:left="360"/>
      </w:pPr>
      <w:r w:rsidRPr="00C044BB">
        <w:t>Other (</w:t>
      </w:r>
      <w:r w:rsidRPr="00C26B86">
        <w:rPr>
          <w:i/>
        </w:rPr>
        <w:t>please specify</w:t>
      </w:r>
      <w:r w:rsidR="00191C1B">
        <w:t xml:space="preserve">) </w:t>
      </w:r>
      <w:r w:rsidRPr="00C044BB">
        <w:t>__________________</w:t>
      </w:r>
      <w:r w:rsidR="00C044BB">
        <w:t>_</w:t>
      </w:r>
    </w:p>
    <w:p w:rsidR="008C4724" w:rsidRPr="00C044BB" w:rsidRDefault="008C4724" w:rsidP="00EE5B87">
      <w:pPr>
        <w:pStyle w:val="1stcheckboxlevel"/>
        <w:numPr>
          <w:ilvl w:val="0"/>
          <w:numId w:val="0"/>
        </w:numPr>
        <w:ind w:left="360"/>
      </w:pPr>
      <w:r w:rsidRPr="00C044BB">
        <w:t>________________</w:t>
      </w:r>
      <w:r w:rsidR="00C044BB">
        <w:t>_____________________</w:t>
      </w:r>
    </w:p>
    <w:p w:rsidR="0021518F" w:rsidRPr="00C044BB" w:rsidRDefault="0021518F" w:rsidP="00685F1A">
      <w:pPr>
        <w:pStyle w:val="BodyText"/>
        <w:numPr>
          <w:ilvl w:val="0"/>
          <w:numId w:val="5"/>
        </w:numPr>
        <w:sectPr w:rsidR="0021518F" w:rsidRPr="00C044BB" w:rsidSect="00C03F84">
          <w:type w:val="continuous"/>
          <w:pgSz w:w="12240" w:h="15840" w:code="1"/>
          <w:pgMar w:top="1440" w:right="1440" w:bottom="720" w:left="1440" w:header="0" w:footer="525" w:gutter="0"/>
          <w:cols w:num="2" w:space="720"/>
          <w:docGrid w:linePitch="360"/>
        </w:sectPr>
      </w:pPr>
    </w:p>
    <w:p w:rsidR="008C4724" w:rsidRPr="00750AA6" w:rsidRDefault="008C4724" w:rsidP="00B60553">
      <w:pPr>
        <w:pStyle w:val="Questionheading"/>
        <w:spacing w:before="360"/>
        <w:ind w:left="360"/>
      </w:pPr>
      <w:r w:rsidRPr="00C17F71">
        <w:lastRenderedPageBreak/>
        <w:t>If you had the opportunity, would you like to move from your current home or apartment</w:t>
      </w:r>
      <w:r w:rsidRPr="00750AA6">
        <w:t xml:space="preserve">? </w:t>
      </w:r>
    </w:p>
    <w:p w:rsidR="00C03F84" w:rsidRDefault="00C03F84" w:rsidP="0021518F">
      <w:pPr>
        <w:pStyle w:val="1stcheckboxlevel"/>
        <w:rPr>
          <w:rFonts w:ascii="Calibri" w:hAnsi="Calibri"/>
        </w:rPr>
        <w:sectPr w:rsidR="00C03F84" w:rsidSect="00AA504F">
          <w:type w:val="continuous"/>
          <w:pgSz w:w="12240" w:h="15840" w:code="1"/>
          <w:pgMar w:top="1440" w:right="1440" w:bottom="720" w:left="1440" w:header="0" w:footer="525" w:gutter="0"/>
          <w:cols w:space="720"/>
          <w:docGrid w:linePitch="360"/>
        </w:sectPr>
      </w:pPr>
    </w:p>
    <w:p w:rsidR="008C4724" w:rsidRPr="00C044BB" w:rsidRDefault="008C4724" w:rsidP="0021518F">
      <w:pPr>
        <w:pStyle w:val="1stcheckboxlevel"/>
        <w:rPr>
          <w:rFonts w:ascii="Calibri" w:hAnsi="Calibri"/>
        </w:rPr>
      </w:pPr>
      <w:r w:rsidRPr="00C044BB">
        <w:rPr>
          <w:rFonts w:ascii="Calibri" w:hAnsi="Calibri"/>
        </w:rPr>
        <w:lastRenderedPageBreak/>
        <w:t>Yes</w:t>
      </w:r>
    </w:p>
    <w:p w:rsidR="008C4724" w:rsidRPr="00C044BB" w:rsidRDefault="008C4724" w:rsidP="0021518F">
      <w:pPr>
        <w:pStyle w:val="1stcheckboxlevel"/>
        <w:rPr>
          <w:rFonts w:ascii="Calibri" w:hAnsi="Calibri"/>
        </w:rPr>
      </w:pPr>
      <w:r w:rsidRPr="00C044BB">
        <w:rPr>
          <w:rFonts w:ascii="Calibri" w:hAnsi="Calibri"/>
        </w:rPr>
        <w:lastRenderedPageBreak/>
        <w:t>No [</w:t>
      </w:r>
      <w:r w:rsidRPr="00C044BB">
        <w:rPr>
          <w:rFonts w:ascii="Calibri" w:hAnsi="Calibri"/>
          <w:i/>
        </w:rPr>
        <w:t>Skip to question 6</w:t>
      </w:r>
      <w:r w:rsidRPr="00C044BB">
        <w:rPr>
          <w:rFonts w:ascii="Calibri" w:hAnsi="Calibri"/>
        </w:rPr>
        <w:t>]</w:t>
      </w:r>
    </w:p>
    <w:p w:rsidR="008C4724" w:rsidRPr="00C044BB" w:rsidRDefault="008C4724" w:rsidP="0021518F">
      <w:pPr>
        <w:pStyle w:val="1stcheckboxlevel"/>
        <w:spacing w:after="240"/>
        <w:rPr>
          <w:rFonts w:ascii="Calibri" w:hAnsi="Calibri"/>
        </w:rPr>
      </w:pPr>
      <w:r w:rsidRPr="00C044BB">
        <w:rPr>
          <w:rFonts w:ascii="Calibri" w:hAnsi="Calibri"/>
        </w:rPr>
        <w:lastRenderedPageBreak/>
        <w:t>Don’t know [</w:t>
      </w:r>
      <w:r w:rsidRPr="00C044BB">
        <w:rPr>
          <w:rFonts w:ascii="Calibri" w:hAnsi="Calibri"/>
          <w:i/>
        </w:rPr>
        <w:t>Skip to question 6</w:t>
      </w:r>
      <w:r w:rsidRPr="00C044BB">
        <w:rPr>
          <w:rFonts w:ascii="Calibri" w:hAnsi="Calibri"/>
        </w:rPr>
        <w:t>]</w:t>
      </w:r>
    </w:p>
    <w:p w:rsidR="00C03F84" w:rsidRDefault="00C03F84" w:rsidP="0021518F">
      <w:pPr>
        <w:pStyle w:val="Questionheading"/>
        <w:numPr>
          <w:ilvl w:val="0"/>
          <w:numId w:val="0"/>
        </w:numPr>
        <w:tabs>
          <w:tab w:val="clear" w:pos="360"/>
        </w:tabs>
        <w:ind w:left="900" w:hanging="540"/>
        <w:sectPr w:rsidR="00C03F84" w:rsidSect="00C03F84">
          <w:type w:val="continuous"/>
          <w:pgSz w:w="12240" w:h="15840" w:code="1"/>
          <w:pgMar w:top="1440" w:right="1440" w:bottom="720" w:left="1440" w:header="0" w:footer="525" w:gutter="0"/>
          <w:cols w:num="3" w:space="720" w:equalWidth="0">
            <w:col w:w="1350" w:space="360"/>
            <w:col w:w="2880" w:space="360"/>
            <w:col w:w="4410"/>
          </w:cols>
          <w:docGrid w:linePitch="360"/>
        </w:sectPr>
      </w:pPr>
    </w:p>
    <w:p w:rsidR="008C4724" w:rsidRPr="00750AA6" w:rsidRDefault="008C4724" w:rsidP="0021518F">
      <w:pPr>
        <w:pStyle w:val="Questionheading"/>
        <w:numPr>
          <w:ilvl w:val="0"/>
          <w:numId w:val="0"/>
        </w:numPr>
        <w:tabs>
          <w:tab w:val="clear" w:pos="360"/>
        </w:tabs>
        <w:ind w:left="900" w:hanging="540"/>
        <w:rPr>
          <w:rFonts w:cs="Calibri"/>
        </w:rPr>
      </w:pPr>
      <w:r>
        <w:lastRenderedPageBreak/>
        <w:t>5a</w:t>
      </w:r>
      <w:r w:rsidRPr="00750AA6">
        <w:t>.</w:t>
      </w:r>
      <w:r w:rsidRPr="00750AA6">
        <w:tab/>
      </w:r>
      <w:proofErr w:type="gramStart"/>
      <w:r w:rsidRPr="00C17F71">
        <w:t>If</w:t>
      </w:r>
      <w:proofErr w:type="gramEnd"/>
      <w:r w:rsidRPr="00C17F71">
        <w:t xml:space="preserve"> yes, why would you like to move? </w:t>
      </w:r>
    </w:p>
    <w:p w:rsidR="0021518F" w:rsidRDefault="0021518F" w:rsidP="008C4724">
      <w:pPr>
        <w:pStyle w:val="1stcheckboxlevel"/>
        <w:rPr>
          <w:rFonts w:ascii="Calibri" w:hAnsi="Calibri"/>
          <w:sz w:val="20"/>
          <w:szCs w:val="20"/>
        </w:rPr>
        <w:sectPr w:rsidR="0021518F" w:rsidSect="00AA504F">
          <w:type w:val="continuous"/>
          <w:pgSz w:w="12240" w:h="15840" w:code="1"/>
          <w:pgMar w:top="1440" w:right="1440" w:bottom="720" w:left="1440" w:header="0" w:footer="525" w:gutter="0"/>
          <w:cols w:space="720"/>
          <w:docGrid w:linePitch="360"/>
        </w:sectPr>
      </w:pPr>
    </w:p>
    <w:p w:rsidR="008C4724" w:rsidRPr="00C044BB" w:rsidRDefault="008C4724" w:rsidP="00C044BB">
      <w:pPr>
        <w:pStyle w:val="1stcheckboxlevel"/>
        <w:ind w:left="1260"/>
        <w:rPr>
          <w:rFonts w:ascii="Calibri" w:hAnsi="Calibri"/>
        </w:rPr>
      </w:pPr>
      <w:r w:rsidRPr="00C044BB">
        <w:rPr>
          <w:rFonts w:ascii="Calibri" w:hAnsi="Calibri"/>
        </w:rPr>
        <w:lastRenderedPageBreak/>
        <w:t>Smaller house/apartment/downsize</w:t>
      </w:r>
    </w:p>
    <w:p w:rsidR="008C4724" w:rsidRPr="00C044BB" w:rsidRDefault="008C4724" w:rsidP="00C044BB">
      <w:pPr>
        <w:pStyle w:val="1stcheckboxlevel"/>
        <w:ind w:left="1260"/>
        <w:rPr>
          <w:rFonts w:ascii="Calibri" w:hAnsi="Calibri"/>
        </w:rPr>
      </w:pPr>
      <w:r w:rsidRPr="00C044BB">
        <w:rPr>
          <w:rFonts w:ascii="Calibri" w:hAnsi="Calibri"/>
        </w:rPr>
        <w:t>Bigger house/apartment/more bedrooms</w:t>
      </w:r>
    </w:p>
    <w:p w:rsidR="008C4724" w:rsidRPr="00C044BB" w:rsidRDefault="008C4724" w:rsidP="00C044BB">
      <w:pPr>
        <w:pStyle w:val="1stcheckboxlevel"/>
        <w:ind w:left="1260"/>
        <w:rPr>
          <w:rFonts w:ascii="Calibri" w:hAnsi="Calibri"/>
        </w:rPr>
      </w:pPr>
      <w:r w:rsidRPr="00C044BB">
        <w:rPr>
          <w:rFonts w:ascii="Calibri" w:hAnsi="Calibri"/>
        </w:rPr>
        <w:t>Save money/get something less expensive</w:t>
      </w:r>
    </w:p>
    <w:p w:rsidR="008C4724" w:rsidRPr="00C044BB" w:rsidRDefault="008C4724" w:rsidP="00C044BB">
      <w:pPr>
        <w:pStyle w:val="1stcheckboxlevel"/>
        <w:ind w:left="1260"/>
        <w:rPr>
          <w:rFonts w:ascii="Calibri" w:hAnsi="Calibri"/>
        </w:rPr>
      </w:pPr>
      <w:r w:rsidRPr="00C044BB">
        <w:rPr>
          <w:rFonts w:ascii="Calibri" w:hAnsi="Calibri"/>
        </w:rPr>
        <w:t>Want to buy a home</w:t>
      </w:r>
    </w:p>
    <w:p w:rsidR="008C4724" w:rsidRPr="00C044BB" w:rsidRDefault="008C4724" w:rsidP="00C044BB">
      <w:pPr>
        <w:pStyle w:val="1stcheckboxlevel"/>
        <w:ind w:left="1260"/>
        <w:rPr>
          <w:rFonts w:ascii="Calibri" w:hAnsi="Calibri"/>
        </w:rPr>
      </w:pPr>
      <w:r w:rsidRPr="00C044BB">
        <w:rPr>
          <w:rFonts w:ascii="Calibri" w:hAnsi="Calibri"/>
        </w:rPr>
        <w:t>Want to move to different neighborhood (</w:t>
      </w:r>
      <w:r w:rsidRPr="00C044BB">
        <w:rPr>
          <w:rFonts w:ascii="Calibri" w:hAnsi="Calibri"/>
          <w:i/>
        </w:rPr>
        <w:t>please specify where</w:t>
      </w:r>
      <w:r w:rsidR="00C524FE">
        <w:rPr>
          <w:rFonts w:ascii="Calibri" w:hAnsi="Calibri"/>
        </w:rPr>
        <w:t>)</w:t>
      </w:r>
      <w:r w:rsidR="00C044BB">
        <w:rPr>
          <w:rFonts w:ascii="Calibri" w:hAnsi="Calibri"/>
        </w:rPr>
        <w:t xml:space="preserve"> ______________________________</w:t>
      </w:r>
    </w:p>
    <w:p w:rsidR="008C4724" w:rsidRPr="00C044BB" w:rsidRDefault="008C4724" w:rsidP="00C044BB">
      <w:pPr>
        <w:pStyle w:val="1stcheckboxlevel"/>
        <w:spacing w:after="240"/>
        <w:ind w:left="1267"/>
        <w:rPr>
          <w:rFonts w:ascii="Calibri" w:hAnsi="Calibri"/>
        </w:rPr>
      </w:pPr>
      <w:r w:rsidRPr="00C044BB">
        <w:rPr>
          <w:rFonts w:ascii="Calibri" w:hAnsi="Calibri"/>
        </w:rPr>
        <w:t>Want to move to different city/county (</w:t>
      </w:r>
      <w:r w:rsidRPr="00C044BB">
        <w:rPr>
          <w:rFonts w:ascii="Calibri" w:hAnsi="Calibri"/>
          <w:i/>
        </w:rPr>
        <w:t>please specify where</w:t>
      </w:r>
      <w:r w:rsidR="00C524FE">
        <w:rPr>
          <w:rFonts w:ascii="Calibri" w:hAnsi="Calibri"/>
        </w:rPr>
        <w:t>)</w:t>
      </w:r>
      <w:r w:rsidR="00C044BB">
        <w:rPr>
          <w:rFonts w:ascii="Calibri" w:hAnsi="Calibri"/>
        </w:rPr>
        <w:t xml:space="preserve"> </w:t>
      </w:r>
      <w:r w:rsidRPr="00C044BB">
        <w:rPr>
          <w:rFonts w:ascii="Calibri" w:hAnsi="Calibri"/>
        </w:rPr>
        <w:t>_______________</w:t>
      </w:r>
      <w:r w:rsidR="00C044BB">
        <w:rPr>
          <w:rFonts w:ascii="Calibri" w:hAnsi="Calibri"/>
        </w:rPr>
        <w:t>_______________</w:t>
      </w:r>
    </w:p>
    <w:p w:rsidR="008C4724" w:rsidRPr="00C044BB" w:rsidRDefault="008C4724" w:rsidP="00C03F84">
      <w:pPr>
        <w:pStyle w:val="1stcheckboxlevel"/>
        <w:ind w:left="1260"/>
        <w:rPr>
          <w:rFonts w:ascii="Calibri" w:hAnsi="Calibri"/>
        </w:rPr>
      </w:pPr>
      <w:r w:rsidRPr="00C044BB">
        <w:rPr>
          <w:rFonts w:ascii="Calibri" w:hAnsi="Calibri"/>
        </w:rPr>
        <w:t>Crime/safety reasons</w:t>
      </w:r>
    </w:p>
    <w:p w:rsidR="008C4724" w:rsidRPr="00C044BB" w:rsidRDefault="008C4724" w:rsidP="00EE5B87">
      <w:pPr>
        <w:pStyle w:val="1stcheckboxlevel"/>
        <w:ind w:left="1260"/>
        <w:rPr>
          <w:rFonts w:ascii="Calibri" w:hAnsi="Calibri"/>
        </w:rPr>
      </w:pPr>
      <w:r w:rsidRPr="00C044BB">
        <w:rPr>
          <w:rFonts w:ascii="Calibri" w:hAnsi="Calibri"/>
        </w:rPr>
        <w:t>Better schools</w:t>
      </w:r>
    </w:p>
    <w:p w:rsidR="008C4724" w:rsidRDefault="008C4724" w:rsidP="008C4724">
      <w:pPr>
        <w:pStyle w:val="1stcheckboxlevel"/>
        <w:ind w:left="360"/>
        <w:rPr>
          <w:rFonts w:ascii="Calibri" w:hAnsi="Calibri"/>
        </w:rPr>
      </w:pPr>
      <w:r w:rsidRPr="00C044BB">
        <w:rPr>
          <w:rFonts w:ascii="Calibri" w:hAnsi="Calibri"/>
        </w:rPr>
        <w:lastRenderedPageBreak/>
        <w:t>Closer to transit</w:t>
      </w:r>
    </w:p>
    <w:p w:rsidR="00293D60" w:rsidRPr="00C044BB" w:rsidRDefault="00293D60" w:rsidP="008C4724">
      <w:pPr>
        <w:pStyle w:val="1stcheckboxlevel"/>
        <w:ind w:left="360"/>
        <w:rPr>
          <w:rFonts w:ascii="Calibri" w:hAnsi="Calibri"/>
        </w:rPr>
      </w:pPr>
      <w:r>
        <w:rPr>
          <w:rFonts w:ascii="Calibri" w:hAnsi="Calibri"/>
        </w:rPr>
        <w:t>More walkable/</w:t>
      </w:r>
      <w:proofErr w:type="spellStart"/>
      <w:r>
        <w:rPr>
          <w:rFonts w:ascii="Calibri" w:hAnsi="Calibri"/>
        </w:rPr>
        <w:t>bikeable</w:t>
      </w:r>
      <w:proofErr w:type="spellEnd"/>
      <w:r>
        <w:rPr>
          <w:rFonts w:ascii="Calibri" w:hAnsi="Calibri"/>
        </w:rPr>
        <w:t xml:space="preserve"> area</w:t>
      </w:r>
    </w:p>
    <w:p w:rsidR="008C4724" w:rsidRPr="00C044BB" w:rsidRDefault="008C4724" w:rsidP="008C4724">
      <w:pPr>
        <w:pStyle w:val="1stcheckboxlevel"/>
        <w:ind w:left="360"/>
        <w:rPr>
          <w:rFonts w:ascii="Calibri" w:hAnsi="Calibri"/>
        </w:rPr>
      </w:pPr>
      <w:r w:rsidRPr="00C044BB">
        <w:rPr>
          <w:rFonts w:ascii="Calibri" w:hAnsi="Calibri"/>
        </w:rPr>
        <w:t>Better job opportunities</w:t>
      </w:r>
    </w:p>
    <w:p w:rsidR="008C4724" w:rsidRPr="00C044BB" w:rsidRDefault="008C4724" w:rsidP="008C4724">
      <w:pPr>
        <w:pStyle w:val="1stcheckboxlevel"/>
        <w:ind w:left="360"/>
        <w:rPr>
          <w:rFonts w:ascii="Calibri" w:hAnsi="Calibri"/>
        </w:rPr>
      </w:pPr>
      <w:r w:rsidRPr="00C044BB">
        <w:rPr>
          <w:rFonts w:ascii="Calibri" w:hAnsi="Calibri"/>
        </w:rPr>
        <w:t>Closer to work</w:t>
      </w:r>
    </w:p>
    <w:p w:rsidR="008C4724" w:rsidRPr="00C044BB" w:rsidRDefault="008C4724" w:rsidP="008C4724">
      <w:pPr>
        <w:pStyle w:val="1stcheckboxlevel"/>
        <w:ind w:left="360"/>
        <w:rPr>
          <w:rFonts w:ascii="Calibri" w:hAnsi="Calibri"/>
        </w:rPr>
      </w:pPr>
      <w:r w:rsidRPr="00C044BB">
        <w:rPr>
          <w:rFonts w:ascii="Calibri" w:hAnsi="Calibri"/>
        </w:rPr>
        <w:t>Closer to family</w:t>
      </w:r>
    </w:p>
    <w:p w:rsidR="008C4724" w:rsidRPr="00C044BB" w:rsidRDefault="008C4724" w:rsidP="008C4724">
      <w:pPr>
        <w:pStyle w:val="1stcheckboxlevel"/>
        <w:ind w:left="360"/>
        <w:rPr>
          <w:rFonts w:ascii="Calibri" w:hAnsi="Calibri"/>
        </w:rPr>
      </w:pPr>
      <w:r w:rsidRPr="00C044BB">
        <w:rPr>
          <w:rFonts w:ascii="Calibri" w:hAnsi="Calibri"/>
        </w:rPr>
        <w:t>Get own place/live with fewer people</w:t>
      </w:r>
    </w:p>
    <w:p w:rsidR="006C522F" w:rsidRDefault="008C4724" w:rsidP="006C522F">
      <w:pPr>
        <w:pStyle w:val="1stcheckboxlevel"/>
        <w:ind w:left="360"/>
        <w:rPr>
          <w:rFonts w:ascii="Calibri" w:hAnsi="Calibri"/>
        </w:rPr>
      </w:pPr>
      <w:r w:rsidRPr="00C044BB">
        <w:rPr>
          <w:rFonts w:ascii="Calibri" w:hAnsi="Calibri"/>
        </w:rPr>
        <w:t>Need more accessible unit or house</w:t>
      </w:r>
    </w:p>
    <w:p w:rsidR="006C522F" w:rsidRPr="006C522F" w:rsidRDefault="006C522F" w:rsidP="006C522F">
      <w:pPr>
        <w:pStyle w:val="1stcheckboxlevel"/>
        <w:ind w:left="360"/>
        <w:rPr>
          <w:rFonts w:ascii="Calibri" w:hAnsi="Calibri"/>
        </w:rPr>
      </w:pPr>
      <w:r w:rsidRPr="006C522F">
        <w:rPr>
          <w:rFonts w:ascii="Calibri" w:hAnsi="Calibri"/>
        </w:rPr>
        <w:t>My neighborhood is changing/gentrifying and I no longer feel welcome</w:t>
      </w:r>
    </w:p>
    <w:p w:rsidR="008C4724" w:rsidRPr="00C044BB" w:rsidRDefault="008C4724" w:rsidP="008C4724">
      <w:pPr>
        <w:pStyle w:val="1stcheckboxlevel"/>
        <w:spacing w:after="0"/>
        <w:ind w:left="360"/>
        <w:rPr>
          <w:rFonts w:ascii="Calibri" w:hAnsi="Calibri"/>
        </w:rPr>
      </w:pPr>
      <w:r w:rsidRPr="00C044BB">
        <w:rPr>
          <w:rFonts w:ascii="Calibri" w:hAnsi="Calibri"/>
        </w:rPr>
        <w:t>Other (</w:t>
      </w:r>
      <w:r w:rsidRPr="00C044BB">
        <w:rPr>
          <w:rFonts w:ascii="Calibri" w:hAnsi="Calibri"/>
          <w:i/>
        </w:rPr>
        <w:t>please specify</w:t>
      </w:r>
      <w:r w:rsidR="00C524FE">
        <w:rPr>
          <w:rFonts w:ascii="Calibri" w:hAnsi="Calibri"/>
        </w:rPr>
        <w:t xml:space="preserve">) </w:t>
      </w:r>
      <w:r w:rsidRPr="00C044BB">
        <w:rPr>
          <w:rFonts w:ascii="Calibri" w:hAnsi="Calibri"/>
        </w:rPr>
        <w:t>________________</w:t>
      </w:r>
      <w:r w:rsidR="00C044BB">
        <w:rPr>
          <w:rFonts w:ascii="Calibri" w:hAnsi="Calibri"/>
        </w:rPr>
        <w:t>__</w:t>
      </w:r>
    </w:p>
    <w:p w:rsidR="0021518F" w:rsidRPr="00C03F84" w:rsidRDefault="008C4724" w:rsidP="00C03F84">
      <w:pPr>
        <w:pStyle w:val="1stcheckboxlevel"/>
        <w:numPr>
          <w:ilvl w:val="0"/>
          <w:numId w:val="0"/>
        </w:numPr>
        <w:spacing w:after="0"/>
        <w:ind w:left="720" w:hanging="360"/>
        <w:rPr>
          <w:rFonts w:ascii="Calibri" w:hAnsi="Calibri"/>
        </w:rPr>
        <w:sectPr w:rsidR="0021518F" w:rsidRPr="00C03F84" w:rsidSect="00C03F84">
          <w:type w:val="continuous"/>
          <w:pgSz w:w="12240" w:h="15840" w:code="1"/>
          <w:pgMar w:top="1440" w:right="1440" w:bottom="720" w:left="1440" w:header="0" w:footer="525" w:gutter="0"/>
          <w:cols w:num="2" w:space="720" w:equalWidth="0">
            <w:col w:w="4860" w:space="360"/>
            <w:col w:w="4140"/>
          </w:cols>
          <w:docGrid w:linePitch="360"/>
        </w:sectPr>
      </w:pPr>
      <w:r w:rsidRPr="00C044BB">
        <w:rPr>
          <w:rFonts w:ascii="Calibri" w:hAnsi="Calibri"/>
        </w:rPr>
        <w:t>___________________________________</w:t>
      </w:r>
      <w:r w:rsidR="00C03F84">
        <w:rPr>
          <w:rFonts w:ascii="Calibri" w:hAnsi="Calibri"/>
        </w:rPr>
        <w:t>_</w:t>
      </w:r>
    </w:p>
    <w:p w:rsidR="00B60553" w:rsidRDefault="00B60553" w:rsidP="0021518F">
      <w:pPr>
        <w:pStyle w:val="Questionheading"/>
        <w:numPr>
          <w:ilvl w:val="0"/>
          <w:numId w:val="0"/>
        </w:numPr>
        <w:tabs>
          <w:tab w:val="clear" w:pos="360"/>
        </w:tabs>
        <w:ind w:left="900" w:hanging="540"/>
      </w:pPr>
      <w:r>
        <w:lastRenderedPageBreak/>
        <w:br w:type="page"/>
      </w:r>
    </w:p>
    <w:p w:rsidR="008C4724" w:rsidRPr="00750AA6" w:rsidRDefault="008C4724" w:rsidP="0021518F">
      <w:pPr>
        <w:pStyle w:val="Questionheading"/>
        <w:numPr>
          <w:ilvl w:val="0"/>
          <w:numId w:val="0"/>
        </w:numPr>
        <w:tabs>
          <w:tab w:val="clear" w:pos="360"/>
        </w:tabs>
        <w:ind w:left="900" w:hanging="540"/>
        <w:rPr>
          <w:rFonts w:cs="Calibri"/>
        </w:rPr>
      </w:pPr>
      <w:r>
        <w:lastRenderedPageBreak/>
        <w:t>5</w:t>
      </w:r>
      <w:r w:rsidRPr="00750AA6">
        <w:t>b.</w:t>
      </w:r>
      <w:r w:rsidRPr="00750AA6">
        <w:tab/>
      </w:r>
      <w:proofErr w:type="gramStart"/>
      <w:r w:rsidRPr="00C17F71">
        <w:t>What</w:t>
      </w:r>
      <w:proofErr w:type="gramEnd"/>
      <w:r w:rsidRPr="00C17F71">
        <w:t xml:space="preserve"> </w:t>
      </w:r>
      <w:r>
        <w:t>are the top three</w:t>
      </w:r>
      <w:r w:rsidRPr="00C17F71">
        <w:t xml:space="preserve"> </w:t>
      </w:r>
      <w:r w:rsidR="00685F1A">
        <w:t xml:space="preserve">(3) </w:t>
      </w:r>
      <w:r w:rsidRPr="00C17F71">
        <w:t>reason</w:t>
      </w:r>
      <w:r>
        <w:t>s</w:t>
      </w:r>
      <w:r w:rsidRPr="00C17F71">
        <w:t xml:space="preserve"> you haven’t moved yet?</w:t>
      </w:r>
      <w:r>
        <w:t xml:space="preserve"> </w:t>
      </w:r>
    </w:p>
    <w:p w:rsidR="00C044BB" w:rsidRDefault="00C044BB" w:rsidP="00C044BB">
      <w:pPr>
        <w:pStyle w:val="1stcheckboxlevel"/>
        <w:ind w:left="1260"/>
        <w:sectPr w:rsidR="00C044BB" w:rsidSect="00AA504F">
          <w:type w:val="continuous"/>
          <w:pgSz w:w="12240" w:h="15840" w:code="1"/>
          <w:pgMar w:top="1440" w:right="1440" w:bottom="720" w:left="1440" w:header="0" w:footer="525" w:gutter="0"/>
          <w:cols w:space="720"/>
          <w:docGrid w:linePitch="360"/>
        </w:sectPr>
      </w:pPr>
    </w:p>
    <w:p w:rsidR="008C4724" w:rsidRPr="00C044BB" w:rsidRDefault="008C4724" w:rsidP="00C044BB">
      <w:pPr>
        <w:pStyle w:val="1stcheckboxlevel"/>
        <w:ind w:left="1260"/>
      </w:pPr>
      <w:r w:rsidRPr="00C044BB">
        <w:lastRenderedPageBreak/>
        <w:t>Can’t afford to move/can’t afford to live anywhere else</w:t>
      </w:r>
    </w:p>
    <w:p w:rsidR="008C4724" w:rsidRPr="00C044BB" w:rsidRDefault="008C4724" w:rsidP="00C044BB">
      <w:pPr>
        <w:pStyle w:val="1stcheckboxlevel"/>
        <w:ind w:left="1260"/>
      </w:pPr>
      <w:r w:rsidRPr="00C044BB">
        <w:t>Can’t find a better place to live</w:t>
      </w:r>
    </w:p>
    <w:p w:rsidR="008C4724" w:rsidRPr="00C044BB" w:rsidRDefault="008C4724" w:rsidP="00C044BB">
      <w:pPr>
        <w:pStyle w:val="1stcheckboxlevel"/>
        <w:ind w:left="1260"/>
      </w:pPr>
      <w:r w:rsidRPr="00C044BB">
        <w:t>Job is here</w:t>
      </w:r>
    </w:p>
    <w:p w:rsidR="008C4724" w:rsidRPr="00C044BB" w:rsidRDefault="008C4724" w:rsidP="00C044BB">
      <w:pPr>
        <w:pStyle w:val="1stcheckboxlevel"/>
        <w:ind w:left="1260"/>
      </w:pPr>
      <w:r w:rsidRPr="00C044BB">
        <w:t>Need to find a new job</w:t>
      </w:r>
    </w:p>
    <w:p w:rsidR="008C4724" w:rsidRPr="00C044BB" w:rsidRDefault="008C4724" w:rsidP="00C044BB">
      <w:pPr>
        <w:pStyle w:val="1stcheckboxlevel"/>
        <w:ind w:left="1260"/>
      </w:pPr>
      <w:r w:rsidRPr="00C044BB">
        <w:t>Family is here</w:t>
      </w:r>
    </w:p>
    <w:p w:rsidR="008C4724" w:rsidRPr="00C044BB" w:rsidRDefault="008C4724" w:rsidP="00C044BB">
      <w:pPr>
        <w:pStyle w:val="1stcheckboxlevel"/>
        <w:ind w:left="1260"/>
      </w:pPr>
      <w:r w:rsidRPr="00C044BB">
        <w:t>Family members do not want to move</w:t>
      </w:r>
    </w:p>
    <w:p w:rsidR="008C4724" w:rsidRPr="00C044BB" w:rsidRDefault="008C4724" w:rsidP="00C044BB">
      <w:pPr>
        <w:pStyle w:val="1stcheckboxlevel"/>
        <w:ind w:left="1260"/>
      </w:pPr>
      <w:r w:rsidRPr="00C044BB">
        <w:t>Family reasons</w:t>
      </w:r>
    </w:p>
    <w:p w:rsidR="008C4724" w:rsidRPr="00C044BB" w:rsidRDefault="008C4724" w:rsidP="00C044BB">
      <w:pPr>
        <w:pStyle w:val="1stcheckboxlevel"/>
        <w:ind w:left="1260"/>
      </w:pPr>
      <w:r w:rsidRPr="00C044BB">
        <w:t>Landlords don’t take Section 8/ hard to find places that take Section 8</w:t>
      </w:r>
    </w:p>
    <w:p w:rsidR="00EE5B87" w:rsidRPr="00C044BB" w:rsidRDefault="00EE5B87" w:rsidP="00EE5B87">
      <w:pPr>
        <w:pStyle w:val="1stcheckboxlevel"/>
        <w:ind w:left="1260"/>
      </w:pPr>
      <w:r w:rsidRPr="00C044BB">
        <w:t xml:space="preserve">Rentals are all </w:t>
      </w:r>
      <w:r>
        <w:t>full; can’t find a place</w:t>
      </w:r>
    </w:p>
    <w:p w:rsidR="008C4724" w:rsidRPr="00C044BB" w:rsidRDefault="006C522F" w:rsidP="00EE5B87">
      <w:pPr>
        <w:pStyle w:val="1stcheckboxlevel"/>
        <w:spacing w:after="240"/>
        <w:ind w:left="360"/>
      </w:pPr>
      <w:r>
        <w:lastRenderedPageBreak/>
        <w:t>Can’t find a unit that is accessible/</w:t>
      </w:r>
      <w:r w:rsidR="00C03F84">
        <w:t xml:space="preserve"> </w:t>
      </w:r>
      <w:r>
        <w:t>accommodates my disability</w:t>
      </w:r>
    </w:p>
    <w:p w:rsidR="008C4724" w:rsidRPr="00C044BB" w:rsidRDefault="008C4724" w:rsidP="0021518F">
      <w:pPr>
        <w:pStyle w:val="1stcheckboxlevel"/>
        <w:ind w:left="360"/>
      </w:pPr>
      <w:r w:rsidRPr="00C044BB">
        <w:t>Have submitted applications, but haven’t secured housing</w:t>
      </w:r>
    </w:p>
    <w:p w:rsidR="008C4724" w:rsidRPr="00C044BB" w:rsidRDefault="008C4724" w:rsidP="0021518F">
      <w:pPr>
        <w:pStyle w:val="1stcheckboxlevel"/>
        <w:ind w:left="360"/>
      </w:pPr>
      <w:r w:rsidRPr="00C044BB">
        <w:t>Can’t pay moving expenses—security deposit, first/last month rent, pet deposit</w:t>
      </w:r>
    </w:p>
    <w:p w:rsidR="008C4724" w:rsidRPr="00C044BB" w:rsidRDefault="008C4724" w:rsidP="0021518F">
      <w:pPr>
        <w:pStyle w:val="1stcheckboxlevel"/>
        <w:ind w:left="360"/>
      </w:pPr>
      <w:r w:rsidRPr="00C044BB">
        <w:t>Can’t find a landlord to rent to me due to my criminal history</w:t>
      </w:r>
    </w:p>
    <w:p w:rsidR="008C4724" w:rsidRPr="00C044BB" w:rsidRDefault="008C4724" w:rsidP="0021518F">
      <w:pPr>
        <w:pStyle w:val="1stcheckboxlevel"/>
        <w:ind w:left="360"/>
      </w:pPr>
      <w:r w:rsidRPr="00C044BB">
        <w:t>Can’t find a landlord to rent to me due to my credit history/eviction or foreclosure history</w:t>
      </w:r>
    </w:p>
    <w:p w:rsidR="008C4724" w:rsidRPr="00C044BB" w:rsidRDefault="008C4724" w:rsidP="0021518F">
      <w:pPr>
        <w:pStyle w:val="1stcheckboxlevel"/>
        <w:ind w:left="360"/>
      </w:pPr>
      <w:r w:rsidRPr="00C044BB">
        <w:t>Can’t sell house</w:t>
      </w:r>
    </w:p>
    <w:p w:rsidR="008C4724" w:rsidRPr="00C044BB" w:rsidRDefault="008C4724" w:rsidP="00C044BB">
      <w:pPr>
        <w:pStyle w:val="1stcheckboxlevel"/>
        <w:spacing w:after="0"/>
        <w:ind w:left="360"/>
      </w:pPr>
      <w:r w:rsidRPr="00C044BB">
        <w:t>Other (</w:t>
      </w:r>
      <w:r w:rsidRPr="00C044BB">
        <w:rPr>
          <w:i/>
        </w:rPr>
        <w:t>please specify</w:t>
      </w:r>
      <w:r w:rsidR="00C524FE">
        <w:t xml:space="preserve">) </w:t>
      </w:r>
      <w:r w:rsidRPr="00C044BB">
        <w:t>______________</w:t>
      </w:r>
      <w:r w:rsidR="00C044BB">
        <w:t>_____</w:t>
      </w:r>
    </w:p>
    <w:p w:rsidR="00C044BB" w:rsidRDefault="00C044BB" w:rsidP="00C044BB">
      <w:pPr>
        <w:pStyle w:val="Questionheading"/>
        <w:sectPr w:rsidR="00C044BB" w:rsidSect="00EE5B87">
          <w:type w:val="continuous"/>
          <w:pgSz w:w="12240" w:h="15840" w:code="1"/>
          <w:pgMar w:top="1440" w:right="1440" w:bottom="720" w:left="1440" w:header="0" w:footer="525" w:gutter="0"/>
          <w:cols w:num="2" w:space="720" w:equalWidth="0">
            <w:col w:w="4590" w:space="450"/>
            <w:col w:w="4320"/>
          </w:cols>
          <w:docGrid w:linePitch="360"/>
        </w:sectPr>
      </w:pPr>
    </w:p>
    <w:p w:rsidR="008C4724" w:rsidRPr="007F08AF" w:rsidRDefault="008C4724" w:rsidP="00B60553">
      <w:pPr>
        <w:pStyle w:val="Questionheading"/>
        <w:spacing w:before="240"/>
        <w:ind w:left="360"/>
      </w:pPr>
      <w:r>
        <w:lastRenderedPageBreak/>
        <w:t xml:space="preserve">In the past five years, have you had to move out of a home or apartment in </w:t>
      </w:r>
      <w:r w:rsidR="006C522F">
        <w:t>the region</w:t>
      </w:r>
      <w:r>
        <w:t xml:space="preserve"> when you did not want to move?</w:t>
      </w:r>
    </w:p>
    <w:p w:rsidR="008C4724" w:rsidRPr="007F08AF" w:rsidRDefault="008C4724" w:rsidP="00C044BB">
      <w:pPr>
        <w:pStyle w:val="1stcheckboxlevel"/>
      </w:pPr>
      <w:r>
        <w:t>Yes</w:t>
      </w:r>
    </w:p>
    <w:p w:rsidR="008C4724" w:rsidRPr="007F08AF" w:rsidRDefault="008C4724" w:rsidP="00C044BB">
      <w:pPr>
        <w:pStyle w:val="1stcheckboxlevel"/>
      </w:pPr>
      <w:r>
        <w:t>No</w:t>
      </w:r>
      <w:r w:rsidR="00EE5B87">
        <w:t xml:space="preserve"> </w:t>
      </w:r>
      <w:r w:rsidR="00EE5B87" w:rsidRPr="00C044BB">
        <w:rPr>
          <w:rFonts w:ascii="Calibri" w:hAnsi="Calibri"/>
        </w:rPr>
        <w:t>[</w:t>
      </w:r>
      <w:r w:rsidR="00EE5B87" w:rsidRPr="00C044BB">
        <w:rPr>
          <w:rFonts w:ascii="Calibri" w:hAnsi="Calibri"/>
          <w:i/>
        </w:rPr>
        <w:t xml:space="preserve">Skip to question </w:t>
      </w:r>
      <w:r w:rsidR="00EE5B87">
        <w:rPr>
          <w:rFonts w:ascii="Calibri" w:hAnsi="Calibri"/>
          <w:i/>
        </w:rPr>
        <w:t>7</w:t>
      </w:r>
      <w:r w:rsidR="00EE5B87" w:rsidRPr="00C044BB">
        <w:rPr>
          <w:rFonts w:ascii="Calibri" w:hAnsi="Calibri"/>
        </w:rPr>
        <w:t>]</w:t>
      </w:r>
    </w:p>
    <w:p w:rsidR="008C4724" w:rsidRDefault="00C044BB" w:rsidP="00C044BB">
      <w:pPr>
        <w:pStyle w:val="Questionheading"/>
        <w:numPr>
          <w:ilvl w:val="0"/>
          <w:numId w:val="0"/>
        </w:numPr>
        <w:tabs>
          <w:tab w:val="clear" w:pos="360"/>
        </w:tabs>
        <w:ind w:left="900" w:hanging="540"/>
      </w:pPr>
      <w:r>
        <w:t>6a.</w:t>
      </w:r>
      <w:r>
        <w:tab/>
      </w:r>
      <w:proofErr w:type="gramStart"/>
      <w:r w:rsidR="008C4724">
        <w:t>If</w:t>
      </w:r>
      <w:proofErr w:type="gramEnd"/>
      <w:r w:rsidR="008C4724">
        <w:t xml:space="preserve"> yes, what were the reasons you had to move?</w:t>
      </w:r>
    </w:p>
    <w:p w:rsidR="00A535D5" w:rsidRDefault="00A535D5" w:rsidP="00A535D5">
      <w:pPr>
        <w:pStyle w:val="1stcheckboxlevel"/>
        <w:ind w:left="1260"/>
        <w:sectPr w:rsidR="00A535D5" w:rsidSect="00AA504F">
          <w:type w:val="continuous"/>
          <w:pgSz w:w="12240" w:h="15840" w:code="1"/>
          <w:pgMar w:top="1440" w:right="1440" w:bottom="720" w:left="1440" w:header="0" w:footer="525" w:gutter="0"/>
          <w:cols w:space="720"/>
          <w:docGrid w:linePitch="360"/>
        </w:sectPr>
      </w:pPr>
    </w:p>
    <w:p w:rsidR="00A535D5" w:rsidRDefault="008C4724" w:rsidP="00A535D5">
      <w:pPr>
        <w:pStyle w:val="1stcheckboxlevel"/>
        <w:ind w:left="1260"/>
      </w:pPr>
      <w:r>
        <w:lastRenderedPageBreak/>
        <w:t>Evicte</w:t>
      </w:r>
      <w:r w:rsidR="00A535D5">
        <w:t>d because I was behind on rent</w:t>
      </w:r>
    </w:p>
    <w:p w:rsidR="00A535D5" w:rsidRDefault="008C4724" w:rsidP="00A535D5">
      <w:pPr>
        <w:pStyle w:val="1stcheckboxlevel"/>
        <w:ind w:left="1260"/>
      </w:pPr>
      <w:r>
        <w:t>Evi</w:t>
      </w:r>
      <w:r w:rsidR="006C522F">
        <w:t xml:space="preserve">cted because </w:t>
      </w:r>
      <w:r w:rsidR="00A535D5">
        <w:t>apartment rules</w:t>
      </w:r>
      <w:r w:rsidR="006C522F">
        <w:t xml:space="preserve"> violation</w:t>
      </w:r>
    </w:p>
    <w:p w:rsidR="00A535D5" w:rsidRDefault="008C4724" w:rsidP="00A535D5">
      <w:pPr>
        <w:pStyle w:val="1stcheckboxlevel"/>
        <w:ind w:left="1260"/>
      </w:pPr>
      <w:r>
        <w:t>Evi</w:t>
      </w:r>
      <w:r w:rsidR="00A535D5">
        <w:t xml:space="preserve">cted </w:t>
      </w:r>
      <w:r w:rsidR="006C522F">
        <w:t>for</w:t>
      </w:r>
      <w:r w:rsidR="00A535D5">
        <w:t xml:space="preserve"> no reason</w:t>
      </w:r>
    </w:p>
    <w:p w:rsidR="00A535D5" w:rsidRDefault="008C4724" w:rsidP="00A535D5">
      <w:pPr>
        <w:pStyle w:val="1stcheckboxlevel"/>
        <w:ind w:left="1260"/>
      </w:pPr>
      <w:r>
        <w:t>Rent i</w:t>
      </w:r>
      <w:r w:rsidR="00A535D5">
        <w:t>ncreased more than I could pay</w:t>
      </w:r>
    </w:p>
    <w:p w:rsidR="00A535D5" w:rsidRDefault="006C522F" w:rsidP="00A535D5">
      <w:pPr>
        <w:pStyle w:val="1stcheckboxlevel"/>
        <w:ind w:left="1260"/>
      </w:pPr>
      <w:r>
        <w:t>Landlord wanted to move back in/move in family</w:t>
      </w:r>
    </w:p>
    <w:p w:rsidR="006C522F" w:rsidRDefault="006C522F" w:rsidP="00A535D5">
      <w:pPr>
        <w:pStyle w:val="1stcheckboxlevel"/>
        <w:ind w:left="1260"/>
      </w:pPr>
      <w:r>
        <w:t>Landlord wanted to rent to someone else</w:t>
      </w:r>
    </w:p>
    <w:p w:rsidR="006C522F" w:rsidRDefault="006C522F" w:rsidP="00322B5B">
      <w:pPr>
        <w:pStyle w:val="1stcheckboxlevel"/>
        <w:ind w:left="1260"/>
      </w:pPr>
      <w:r>
        <w:t>Landlord selling home</w:t>
      </w:r>
    </w:p>
    <w:p w:rsidR="006C522F" w:rsidRDefault="006C522F" w:rsidP="00322B5B">
      <w:pPr>
        <w:pStyle w:val="1stcheckboxlevel"/>
        <w:ind w:left="1260"/>
      </w:pPr>
      <w:r>
        <w:t>I had to move because of a natural disaster/flooding/fire</w:t>
      </w:r>
    </w:p>
    <w:p w:rsidR="006C522F" w:rsidRDefault="006C522F" w:rsidP="006C522F">
      <w:pPr>
        <w:pStyle w:val="1stcheckboxlevel"/>
        <w:ind w:left="360"/>
      </w:pPr>
      <w:r>
        <w:lastRenderedPageBreak/>
        <w:t>I had to move due to mold or other unsafe conditions</w:t>
      </w:r>
    </w:p>
    <w:p w:rsidR="00A535D5" w:rsidRDefault="00A535D5" w:rsidP="00A535D5">
      <w:pPr>
        <w:pStyle w:val="1stcheckboxlevel"/>
        <w:ind w:left="360"/>
      </w:pPr>
      <w:r>
        <w:t>My home went into foreclosure</w:t>
      </w:r>
    </w:p>
    <w:p w:rsidR="00A535D5" w:rsidRDefault="008C4724" w:rsidP="00A535D5">
      <w:pPr>
        <w:pStyle w:val="1stcheckboxlevel"/>
        <w:ind w:left="360"/>
      </w:pPr>
      <w:r>
        <w:t>Persona</w:t>
      </w:r>
      <w:r w:rsidR="00A535D5">
        <w:t>l reasons/relationship reasons</w:t>
      </w:r>
    </w:p>
    <w:p w:rsidR="00A535D5" w:rsidRDefault="00A535D5" w:rsidP="00A535D5">
      <w:pPr>
        <w:pStyle w:val="1stcheckboxlevel"/>
        <w:ind w:left="360"/>
      </w:pPr>
      <w:r>
        <w:t>Health/medical reasons</w:t>
      </w:r>
    </w:p>
    <w:p w:rsidR="008C4724" w:rsidRDefault="008C4724" w:rsidP="00A535D5">
      <w:pPr>
        <w:pStyle w:val="1stcheckboxlevel"/>
        <w:ind w:left="360"/>
      </w:pPr>
      <w:r>
        <w:t>Lost job/hours reduced</w:t>
      </w:r>
    </w:p>
    <w:p w:rsidR="00322B5B" w:rsidRDefault="00322B5B" w:rsidP="00A535D5">
      <w:pPr>
        <w:pStyle w:val="1stcheckboxlevel"/>
        <w:ind w:left="360"/>
      </w:pPr>
      <w:r>
        <w:t>Property taxes /other costs of homeownership became unaffordable</w:t>
      </w:r>
    </w:p>
    <w:p w:rsidR="00322B5B" w:rsidRPr="00C044BB" w:rsidRDefault="00322B5B" w:rsidP="00322B5B">
      <w:pPr>
        <w:pStyle w:val="1stcheckboxlevel"/>
        <w:spacing w:after="0"/>
        <w:ind w:left="360"/>
        <w:rPr>
          <w:rFonts w:ascii="Calibri" w:hAnsi="Calibri"/>
        </w:rPr>
      </w:pPr>
      <w:r w:rsidRPr="00C044BB">
        <w:rPr>
          <w:rFonts w:ascii="Calibri" w:hAnsi="Calibri"/>
        </w:rPr>
        <w:t>Other (</w:t>
      </w:r>
      <w:r w:rsidRPr="00C044BB">
        <w:rPr>
          <w:rFonts w:ascii="Calibri" w:hAnsi="Calibri"/>
          <w:i/>
        </w:rPr>
        <w:t>please specify</w:t>
      </w:r>
      <w:r>
        <w:rPr>
          <w:rFonts w:ascii="Calibri" w:hAnsi="Calibri"/>
        </w:rPr>
        <w:t xml:space="preserve">) </w:t>
      </w:r>
      <w:r w:rsidRPr="00C044BB">
        <w:rPr>
          <w:rFonts w:ascii="Calibri" w:hAnsi="Calibri"/>
        </w:rPr>
        <w:t>_________________</w:t>
      </w:r>
      <w:r>
        <w:rPr>
          <w:rFonts w:ascii="Calibri" w:hAnsi="Calibri"/>
        </w:rPr>
        <w:t>__</w:t>
      </w:r>
    </w:p>
    <w:p w:rsidR="00322B5B" w:rsidRPr="00C044BB" w:rsidRDefault="00322B5B" w:rsidP="00322B5B">
      <w:pPr>
        <w:pStyle w:val="1stcheckboxlevel"/>
        <w:numPr>
          <w:ilvl w:val="0"/>
          <w:numId w:val="0"/>
        </w:numPr>
        <w:spacing w:after="0"/>
        <w:ind w:left="720" w:hanging="360"/>
        <w:rPr>
          <w:rFonts w:ascii="Calibri" w:hAnsi="Calibri"/>
        </w:rPr>
      </w:pPr>
      <w:r w:rsidRPr="00C044BB">
        <w:rPr>
          <w:rFonts w:ascii="Calibri" w:hAnsi="Calibri"/>
        </w:rPr>
        <w:t>___________________________________</w:t>
      </w:r>
      <w:r>
        <w:rPr>
          <w:rFonts w:ascii="Calibri" w:hAnsi="Calibri"/>
        </w:rPr>
        <w:t>__</w:t>
      </w:r>
    </w:p>
    <w:p w:rsidR="00A535D5" w:rsidRDefault="00A535D5" w:rsidP="00A535D5">
      <w:pPr>
        <w:pStyle w:val="Questionheading"/>
        <w:numPr>
          <w:ilvl w:val="0"/>
          <w:numId w:val="0"/>
        </w:numPr>
        <w:ind w:left="360"/>
        <w:sectPr w:rsidR="00A535D5" w:rsidSect="00A535D5">
          <w:type w:val="continuous"/>
          <w:pgSz w:w="12240" w:h="15840" w:code="1"/>
          <w:pgMar w:top="1440" w:right="1440" w:bottom="720" w:left="1440" w:header="0" w:footer="525" w:gutter="0"/>
          <w:cols w:num="2" w:space="720" w:equalWidth="0">
            <w:col w:w="4590" w:space="450"/>
            <w:col w:w="4320"/>
          </w:cols>
          <w:docGrid w:linePitch="360"/>
        </w:sectPr>
      </w:pPr>
    </w:p>
    <w:p w:rsidR="008C4724" w:rsidRDefault="00A535D5" w:rsidP="00A535D5">
      <w:pPr>
        <w:pStyle w:val="Questionheading"/>
        <w:numPr>
          <w:ilvl w:val="0"/>
          <w:numId w:val="0"/>
        </w:numPr>
        <w:tabs>
          <w:tab w:val="clear" w:pos="360"/>
        </w:tabs>
        <w:ind w:left="900" w:hanging="540"/>
      </w:pPr>
      <w:r>
        <w:lastRenderedPageBreak/>
        <w:t>6b.</w:t>
      </w:r>
      <w:r>
        <w:tab/>
      </w:r>
      <w:proofErr w:type="gramStart"/>
      <w:r w:rsidR="008C4724">
        <w:t>If</w:t>
      </w:r>
      <w:proofErr w:type="gramEnd"/>
      <w:r w:rsidR="008C4724">
        <w:t xml:space="preserve"> you have children, did your children have to change schools as a result of the move?</w:t>
      </w:r>
    </w:p>
    <w:p w:rsidR="00B60553" w:rsidRDefault="00B60553" w:rsidP="00A535D5">
      <w:pPr>
        <w:pStyle w:val="1stcheckboxlevel"/>
        <w:ind w:left="1260"/>
        <w:sectPr w:rsidR="00B60553" w:rsidSect="00AA504F">
          <w:type w:val="continuous"/>
          <w:pgSz w:w="12240" w:h="15840" w:code="1"/>
          <w:pgMar w:top="1440" w:right="1440" w:bottom="720" w:left="1440" w:header="0" w:footer="525" w:gutter="0"/>
          <w:cols w:space="720"/>
          <w:docGrid w:linePitch="360"/>
        </w:sectPr>
      </w:pPr>
    </w:p>
    <w:p w:rsidR="00A535D5" w:rsidRDefault="00A535D5" w:rsidP="00A535D5">
      <w:pPr>
        <w:pStyle w:val="1stcheckboxlevel"/>
        <w:ind w:left="1260"/>
      </w:pPr>
      <w:r>
        <w:lastRenderedPageBreak/>
        <w:t>Yes</w:t>
      </w:r>
    </w:p>
    <w:p w:rsidR="008C4724" w:rsidRDefault="00B60553" w:rsidP="00B60553">
      <w:pPr>
        <w:pStyle w:val="1stcheckboxlevel"/>
        <w:ind w:left="360"/>
      </w:pPr>
      <w:r>
        <w:br w:type="column"/>
      </w:r>
      <w:r w:rsidR="008C4724">
        <w:lastRenderedPageBreak/>
        <w:t>No</w:t>
      </w:r>
    </w:p>
    <w:p w:rsidR="00B60553" w:rsidRDefault="00B60553" w:rsidP="00B60553">
      <w:pPr>
        <w:pStyle w:val="1stcheckboxlevel"/>
        <w:ind w:left="360"/>
      </w:pPr>
      <w:r>
        <w:br w:type="column"/>
      </w:r>
      <w:r w:rsidR="00322B5B">
        <w:lastRenderedPageBreak/>
        <w:t>N/A (I do not have school-aged children)</w:t>
      </w:r>
    </w:p>
    <w:p w:rsidR="00B60553" w:rsidRDefault="00B60553" w:rsidP="00B60553">
      <w:pPr>
        <w:pStyle w:val="Questionheading"/>
        <w:ind w:left="360"/>
        <w:sectPr w:rsidR="00B60553" w:rsidSect="00B60553">
          <w:type w:val="continuous"/>
          <w:pgSz w:w="12240" w:h="15840" w:code="1"/>
          <w:pgMar w:top="1440" w:right="1440" w:bottom="720" w:left="1440" w:header="0" w:footer="525" w:gutter="0"/>
          <w:cols w:num="3" w:space="720" w:equalWidth="0">
            <w:col w:w="2640" w:space="480"/>
            <w:col w:w="1515" w:space="450"/>
            <w:col w:w="4275"/>
          </w:cols>
          <w:docGrid w:linePitch="360"/>
        </w:sectPr>
      </w:pPr>
    </w:p>
    <w:p w:rsidR="008C4724" w:rsidRPr="00C17F71" w:rsidRDefault="008C4724" w:rsidP="00B60553">
      <w:pPr>
        <w:pStyle w:val="Questionheading"/>
        <w:ind w:left="360"/>
      </w:pPr>
      <w:r w:rsidRPr="00C17F71">
        <w:lastRenderedPageBreak/>
        <w:t>In the past five years, have you looked seriously for housing to rent</w:t>
      </w:r>
      <w:r w:rsidR="00C26B86">
        <w:t xml:space="preserve"> or buy in </w:t>
      </w:r>
      <w:r w:rsidR="00322B5B">
        <w:t>Galveston, Missouri City, Pasadena or Harris County</w:t>
      </w:r>
      <w:r w:rsidR="00C26B86">
        <w:t>? (“S</w:t>
      </w:r>
      <w:r w:rsidRPr="00C17F71">
        <w:t>erious” looking includes touring homes or apartments, putting in applications or pursuing mortgage financing</w:t>
      </w:r>
      <w:r w:rsidR="00C26B86">
        <w:t>.</w:t>
      </w:r>
      <w:r w:rsidRPr="00C17F71">
        <w:t xml:space="preserve">) </w:t>
      </w:r>
    </w:p>
    <w:p w:rsidR="00B60553" w:rsidRDefault="00B60553" w:rsidP="00A535D5">
      <w:pPr>
        <w:pStyle w:val="1stcheckboxlevel"/>
        <w:sectPr w:rsidR="00B60553" w:rsidSect="00AA504F">
          <w:type w:val="continuous"/>
          <w:pgSz w:w="12240" w:h="15840" w:code="1"/>
          <w:pgMar w:top="1440" w:right="1440" w:bottom="720" w:left="1440" w:header="0" w:footer="525" w:gutter="0"/>
          <w:cols w:space="720"/>
          <w:docGrid w:linePitch="360"/>
        </w:sectPr>
      </w:pPr>
    </w:p>
    <w:p w:rsidR="008C4724" w:rsidRPr="00A535D5" w:rsidRDefault="008C4724" w:rsidP="00A535D5">
      <w:pPr>
        <w:pStyle w:val="1stcheckboxlevel"/>
      </w:pPr>
      <w:r w:rsidRPr="00A535D5">
        <w:lastRenderedPageBreak/>
        <w:t>Yes</w:t>
      </w:r>
    </w:p>
    <w:p w:rsidR="008C4724" w:rsidRPr="00A535D5" w:rsidRDefault="008C4724" w:rsidP="00B60553">
      <w:pPr>
        <w:pStyle w:val="1stcheckboxlevel"/>
        <w:ind w:left="810"/>
      </w:pPr>
      <w:r w:rsidRPr="00A535D5">
        <w:lastRenderedPageBreak/>
        <w:t xml:space="preserve">No, I have not seriously looked for housing in </w:t>
      </w:r>
      <w:r w:rsidR="00322B5B">
        <w:t>the region</w:t>
      </w:r>
      <w:r w:rsidRPr="00A535D5">
        <w:t xml:space="preserve"> in the past five years [</w:t>
      </w:r>
      <w:r w:rsidRPr="00A535D5">
        <w:rPr>
          <w:i/>
        </w:rPr>
        <w:t>Sk</w:t>
      </w:r>
      <w:r w:rsidR="00C524FE">
        <w:rPr>
          <w:i/>
        </w:rPr>
        <w:t>ip to question 8</w:t>
      </w:r>
      <w:r w:rsidRPr="00A535D5">
        <w:rPr>
          <w:i/>
        </w:rPr>
        <w:t xml:space="preserve"> on the next page</w:t>
      </w:r>
      <w:r w:rsidRPr="00A535D5">
        <w:t>]</w:t>
      </w:r>
    </w:p>
    <w:p w:rsidR="00B60553" w:rsidRDefault="00B60553" w:rsidP="00A535D5">
      <w:pPr>
        <w:pStyle w:val="Questionheading"/>
        <w:numPr>
          <w:ilvl w:val="0"/>
          <w:numId w:val="0"/>
        </w:numPr>
        <w:tabs>
          <w:tab w:val="clear" w:pos="360"/>
        </w:tabs>
        <w:ind w:left="900" w:hanging="540"/>
        <w:sectPr w:rsidR="00B60553" w:rsidSect="00D67317">
          <w:type w:val="continuous"/>
          <w:pgSz w:w="12240" w:h="15840" w:code="1"/>
          <w:pgMar w:top="1440" w:right="1440" w:bottom="720" w:left="1440" w:header="0" w:footer="525" w:gutter="0"/>
          <w:cols w:num="2" w:space="720" w:equalWidth="0">
            <w:col w:w="1980" w:space="630"/>
            <w:col w:w="6750"/>
          </w:cols>
          <w:docGrid w:linePitch="360"/>
        </w:sectPr>
      </w:pPr>
    </w:p>
    <w:p w:rsidR="008C4724" w:rsidRDefault="008C4724" w:rsidP="00A535D5">
      <w:pPr>
        <w:pStyle w:val="Questionheading"/>
        <w:numPr>
          <w:ilvl w:val="0"/>
          <w:numId w:val="0"/>
        </w:numPr>
        <w:tabs>
          <w:tab w:val="clear" w:pos="360"/>
        </w:tabs>
        <w:ind w:left="900" w:hanging="540"/>
      </w:pPr>
      <w:r>
        <w:lastRenderedPageBreak/>
        <w:t>7</w:t>
      </w:r>
      <w:r w:rsidR="00A535D5">
        <w:t>a.</w:t>
      </w:r>
      <w:r w:rsidR="00A535D5">
        <w:tab/>
      </w:r>
      <w:proofErr w:type="gramStart"/>
      <w:r w:rsidRPr="00C17F71">
        <w:t>In</w:t>
      </w:r>
      <w:proofErr w:type="gramEnd"/>
      <w:r w:rsidRPr="00C17F71">
        <w:t xml:space="preserve"> the past five years when you looked seriously for housing to rent or buy in </w:t>
      </w:r>
      <w:r w:rsidR="00322B5B">
        <w:t>Galveston, Missouri City, Pasadena or Harris County</w:t>
      </w:r>
      <w:r w:rsidRPr="00C17F71">
        <w:t xml:space="preserve">, how easy or difficult was it to find safe, quality housing that you could afford? </w:t>
      </w:r>
    </w:p>
    <w:tbl>
      <w:tblPr>
        <w:tblpPr w:leftFromText="180" w:rightFromText="180" w:vertAnchor="text" w:horzAnchor="margin" w:tblpX="360" w:tblpY="61"/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"/>
        <w:gridCol w:w="900"/>
        <w:gridCol w:w="900"/>
        <w:gridCol w:w="900"/>
        <w:gridCol w:w="900"/>
        <w:gridCol w:w="900"/>
        <w:gridCol w:w="900"/>
        <w:gridCol w:w="900"/>
        <w:gridCol w:w="900"/>
        <w:gridCol w:w="900"/>
      </w:tblGrid>
      <w:tr w:rsidR="00A535D5" w:rsidRPr="00750AA6" w:rsidTr="000564D3">
        <w:tc>
          <w:tcPr>
            <w:tcW w:w="90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A535D5" w:rsidRPr="00750AA6" w:rsidRDefault="00A535D5" w:rsidP="00A535D5">
            <w:pPr>
              <w:spacing w:before="60" w:after="60" w:line="160" w:lineRule="exact"/>
              <w:jc w:val="center"/>
              <w:rPr>
                <w:rFonts w:ascii="Calibri" w:hAnsi="Calibri" w:cs="Calibri"/>
                <w:b/>
                <w:sz w:val="13"/>
                <w:szCs w:val="13"/>
              </w:rPr>
            </w:pPr>
            <w:r w:rsidRPr="00750AA6">
              <w:rPr>
                <w:rFonts w:ascii="Calibri" w:hAnsi="Calibri" w:cs="Calibri"/>
                <w:b/>
                <w:sz w:val="16"/>
                <w:szCs w:val="13"/>
              </w:rPr>
              <w:t xml:space="preserve">Extremely </w:t>
            </w:r>
            <w:r>
              <w:rPr>
                <w:rFonts w:ascii="Calibri" w:hAnsi="Calibri" w:cs="Calibri"/>
                <w:b/>
                <w:sz w:val="16"/>
                <w:szCs w:val="13"/>
              </w:rPr>
              <w:t>Difficult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</w:tcPr>
          <w:p w:rsidR="00A535D5" w:rsidRPr="00750AA6" w:rsidRDefault="00A535D5" w:rsidP="000564D3">
            <w:pPr>
              <w:spacing w:after="60" w:line="140" w:lineRule="exact"/>
              <w:jc w:val="center"/>
              <w:rPr>
                <w:rFonts w:ascii="Calibri" w:hAnsi="Calibri" w:cs="Calibri"/>
                <w:b/>
                <w:sz w:val="13"/>
                <w:szCs w:val="13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</w:tcPr>
          <w:p w:rsidR="00A535D5" w:rsidRPr="00750AA6" w:rsidRDefault="00A535D5" w:rsidP="000564D3">
            <w:pPr>
              <w:spacing w:after="60" w:line="140" w:lineRule="exact"/>
              <w:jc w:val="center"/>
              <w:rPr>
                <w:rFonts w:ascii="Calibri" w:hAnsi="Calibri" w:cs="Calibri"/>
                <w:b/>
                <w:sz w:val="13"/>
                <w:szCs w:val="13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</w:tcPr>
          <w:p w:rsidR="00A535D5" w:rsidRPr="00750AA6" w:rsidRDefault="00A535D5" w:rsidP="000564D3">
            <w:pPr>
              <w:spacing w:after="60" w:line="140" w:lineRule="exact"/>
              <w:jc w:val="center"/>
              <w:rPr>
                <w:rFonts w:ascii="Calibri" w:hAnsi="Calibri" w:cs="Calibri"/>
                <w:b/>
                <w:sz w:val="13"/>
                <w:szCs w:val="13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</w:tcPr>
          <w:p w:rsidR="00A535D5" w:rsidRPr="00750AA6" w:rsidRDefault="00A535D5" w:rsidP="000564D3">
            <w:pPr>
              <w:spacing w:after="60" w:line="140" w:lineRule="exact"/>
              <w:jc w:val="center"/>
              <w:rPr>
                <w:rFonts w:ascii="Calibri" w:hAnsi="Calibri" w:cs="Calibri"/>
                <w:b/>
                <w:sz w:val="13"/>
                <w:szCs w:val="13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</w:tcPr>
          <w:p w:rsidR="00A535D5" w:rsidRPr="00750AA6" w:rsidRDefault="00A535D5" w:rsidP="000564D3">
            <w:pPr>
              <w:spacing w:after="60" w:line="140" w:lineRule="exact"/>
              <w:jc w:val="center"/>
              <w:rPr>
                <w:rFonts w:ascii="Calibri" w:hAnsi="Calibri" w:cs="Calibri"/>
                <w:b/>
                <w:sz w:val="13"/>
                <w:szCs w:val="13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</w:tcPr>
          <w:p w:rsidR="00A535D5" w:rsidRPr="00750AA6" w:rsidRDefault="00A535D5" w:rsidP="000564D3">
            <w:pPr>
              <w:spacing w:after="60" w:line="140" w:lineRule="exact"/>
              <w:jc w:val="center"/>
              <w:rPr>
                <w:rFonts w:ascii="Calibri" w:hAnsi="Calibri" w:cs="Calibri"/>
                <w:b/>
                <w:sz w:val="13"/>
                <w:szCs w:val="13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</w:tcPr>
          <w:p w:rsidR="00A535D5" w:rsidRPr="00750AA6" w:rsidRDefault="00A535D5" w:rsidP="000564D3">
            <w:pPr>
              <w:spacing w:after="60" w:line="140" w:lineRule="exact"/>
              <w:jc w:val="center"/>
              <w:rPr>
                <w:rFonts w:ascii="Calibri" w:hAnsi="Calibri" w:cs="Calibri"/>
                <w:b/>
                <w:sz w:val="13"/>
                <w:szCs w:val="13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</w:tcPr>
          <w:p w:rsidR="00A535D5" w:rsidRPr="00750AA6" w:rsidRDefault="00A535D5" w:rsidP="000564D3">
            <w:pPr>
              <w:spacing w:after="60" w:line="140" w:lineRule="exact"/>
              <w:jc w:val="center"/>
              <w:rPr>
                <w:rFonts w:ascii="Calibri" w:hAnsi="Calibri" w:cs="Calibri"/>
                <w:b/>
                <w:sz w:val="13"/>
                <w:szCs w:val="13"/>
              </w:rPr>
            </w:pPr>
          </w:p>
        </w:tc>
        <w:tc>
          <w:tcPr>
            <w:tcW w:w="9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A535D5" w:rsidRPr="00750AA6" w:rsidRDefault="00A535D5" w:rsidP="00A535D5">
            <w:pPr>
              <w:spacing w:before="60" w:after="60" w:line="160" w:lineRule="exact"/>
              <w:jc w:val="center"/>
              <w:rPr>
                <w:rFonts w:ascii="Calibri" w:hAnsi="Calibri" w:cs="Calibri"/>
                <w:b/>
                <w:sz w:val="13"/>
                <w:szCs w:val="13"/>
              </w:rPr>
            </w:pPr>
            <w:r w:rsidRPr="00750AA6">
              <w:rPr>
                <w:rFonts w:ascii="Calibri" w:hAnsi="Calibri" w:cs="Calibri"/>
                <w:b/>
                <w:sz w:val="16"/>
                <w:szCs w:val="13"/>
              </w:rPr>
              <w:t xml:space="preserve">Extremely </w:t>
            </w:r>
            <w:r>
              <w:rPr>
                <w:rFonts w:ascii="Calibri" w:hAnsi="Calibri" w:cs="Calibri"/>
                <w:b/>
                <w:sz w:val="16"/>
                <w:szCs w:val="13"/>
              </w:rPr>
              <w:t>Easy</w:t>
            </w:r>
          </w:p>
        </w:tc>
      </w:tr>
      <w:tr w:rsidR="00A535D5" w:rsidRPr="00750AA6" w:rsidTr="000564D3">
        <w:tc>
          <w:tcPr>
            <w:tcW w:w="900" w:type="dxa"/>
            <w:tcBorders>
              <w:top w:val="nil"/>
              <w:left w:val="nil"/>
              <w:bottom w:val="single" w:sz="8" w:space="0" w:color="1C75BC"/>
            </w:tcBorders>
            <w:shd w:val="clear" w:color="auto" w:fill="auto"/>
            <w:vAlign w:val="center"/>
          </w:tcPr>
          <w:p w:rsidR="00A535D5" w:rsidRPr="0021518F" w:rsidRDefault="00A535D5" w:rsidP="000564D3">
            <w:pPr>
              <w:spacing w:before="60" w:after="60"/>
              <w:jc w:val="center"/>
              <w:rPr>
                <w:rFonts w:ascii="Calibri" w:hAnsi="Calibri" w:cs="Calibri"/>
                <w:b/>
                <w:color w:val="1C75BC"/>
                <w:sz w:val="22"/>
                <w:szCs w:val="22"/>
              </w:rPr>
            </w:pPr>
            <w:r w:rsidRPr="0021518F">
              <w:rPr>
                <w:rFonts w:ascii="Calibri" w:hAnsi="Calibri" w:cs="Calibri"/>
                <w:b/>
                <w:color w:val="1C75BC"/>
                <w:sz w:val="22"/>
                <w:szCs w:val="22"/>
              </w:rPr>
              <w:t>0</w:t>
            </w:r>
          </w:p>
        </w:tc>
        <w:tc>
          <w:tcPr>
            <w:tcW w:w="900" w:type="dxa"/>
            <w:tcBorders>
              <w:top w:val="nil"/>
              <w:bottom w:val="single" w:sz="8" w:space="0" w:color="1C75BC"/>
            </w:tcBorders>
            <w:shd w:val="clear" w:color="auto" w:fill="auto"/>
            <w:vAlign w:val="center"/>
          </w:tcPr>
          <w:p w:rsidR="00A535D5" w:rsidRPr="0021518F" w:rsidRDefault="00A535D5" w:rsidP="000564D3">
            <w:pPr>
              <w:spacing w:before="60" w:after="60"/>
              <w:jc w:val="center"/>
              <w:rPr>
                <w:rFonts w:ascii="Calibri" w:hAnsi="Calibri" w:cs="Calibri"/>
                <w:b/>
                <w:color w:val="1C75BC"/>
                <w:sz w:val="22"/>
                <w:szCs w:val="22"/>
              </w:rPr>
            </w:pPr>
            <w:r w:rsidRPr="0021518F">
              <w:rPr>
                <w:rFonts w:ascii="Calibri" w:hAnsi="Calibri" w:cs="Calibri"/>
                <w:b/>
                <w:color w:val="1C75BC"/>
                <w:sz w:val="22"/>
                <w:szCs w:val="22"/>
              </w:rPr>
              <w:t>1</w:t>
            </w:r>
          </w:p>
        </w:tc>
        <w:tc>
          <w:tcPr>
            <w:tcW w:w="900" w:type="dxa"/>
            <w:tcBorders>
              <w:top w:val="nil"/>
              <w:bottom w:val="single" w:sz="8" w:space="0" w:color="1C75BC"/>
            </w:tcBorders>
            <w:shd w:val="clear" w:color="auto" w:fill="auto"/>
            <w:vAlign w:val="center"/>
          </w:tcPr>
          <w:p w:rsidR="00A535D5" w:rsidRPr="0021518F" w:rsidRDefault="00A535D5" w:rsidP="000564D3">
            <w:pPr>
              <w:spacing w:before="60" w:after="60"/>
              <w:jc w:val="center"/>
              <w:rPr>
                <w:rFonts w:ascii="Calibri" w:hAnsi="Calibri" w:cs="Calibri"/>
                <w:b/>
                <w:color w:val="1C75BC"/>
                <w:sz w:val="22"/>
                <w:szCs w:val="22"/>
              </w:rPr>
            </w:pPr>
            <w:r w:rsidRPr="0021518F">
              <w:rPr>
                <w:rFonts w:ascii="Calibri" w:hAnsi="Calibri" w:cs="Calibri"/>
                <w:b/>
                <w:color w:val="1C75BC"/>
                <w:sz w:val="22"/>
                <w:szCs w:val="22"/>
              </w:rPr>
              <w:t>2</w:t>
            </w:r>
          </w:p>
        </w:tc>
        <w:tc>
          <w:tcPr>
            <w:tcW w:w="900" w:type="dxa"/>
            <w:tcBorders>
              <w:top w:val="nil"/>
              <w:bottom w:val="single" w:sz="8" w:space="0" w:color="1C75BC"/>
            </w:tcBorders>
            <w:shd w:val="clear" w:color="auto" w:fill="auto"/>
            <w:vAlign w:val="center"/>
          </w:tcPr>
          <w:p w:rsidR="00A535D5" w:rsidRPr="0021518F" w:rsidRDefault="00A535D5" w:rsidP="000564D3">
            <w:pPr>
              <w:spacing w:before="60" w:after="60"/>
              <w:jc w:val="center"/>
              <w:rPr>
                <w:rFonts w:ascii="Calibri" w:hAnsi="Calibri" w:cs="Calibri"/>
                <w:b/>
                <w:color w:val="1C75BC"/>
                <w:sz w:val="22"/>
                <w:szCs w:val="22"/>
              </w:rPr>
            </w:pPr>
            <w:r w:rsidRPr="0021518F">
              <w:rPr>
                <w:rFonts w:ascii="Calibri" w:hAnsi="Calibri" w:cs="Calibri"/>
                <w:b/>
                <w:color w:val="1C75BC"/>
                <w:sz w:val="22"/>
                <w:szCs w:val="22"/>
              </w:rPr>
              <w:t>3</w:t>
            </w:r>
          </w:p>
        </w:tc>
        <w:tc>
          <w:tcPr>
            <w:tcW w:w="900" w:type="dxa"/>
            <w:tcBorders>
              <w:top w:val="nil"/>
              <w:bottom w:val="single" w:sz="8" w:space="0" w:color="1C75BC"/>
            </w:tcBorders>
            <w:shd w:val="clear" w:color="auto" w:fill="auto"/>
            <w:vAlign w:val="center"/>
          </w:tcPr>
          <w:p w:rsidR="00A535D5" w:rsidRPr="0021518F" w:rsidRDefault="00A535D5" w:rsidP="000564D3">
            <w:pPr>
              <w:spacing w:before="60" w:after="60"/>
              <w:jc w:val="center"/>
              <w:rPr>
                <w:rFonts w:ascii="Calibri" w:hAnsi="Calibri" w:cs="Calibri"/>
                <w:b/>
                <w:color w:val="1C75BC"/>
                <w:sz w:val="22"/>
                <w:szCs w:val="22"/>
              </w:rPr>
            </w:pPr>
            <w:r w:rsidRPr="0021518F">
              <w:rPr>
                <w:rFonts w:ascii="Calibri" w:hAnsi="Calibri" w:cs="Calibri"/>
                <w:b/>
                <w:color w:val="1C75BC"/>
                <w:sz w:val="22"/>
                <w:szCs w:val="22"/>
              </w:rPr>
              <w:t>4</w:t>
            </w:r>
          </w:p>
        </w:tc>
        <w:tc>
          <w:tcPr>
            <w:tcW w:w="900" w:type="dxa"/>
            <w:tcBorders>
              <w:top w:val="nil"/>
              <w:bottom w:val="single" w:sz="8" w:space="0" w:color="1C75BC"/>
            </w:tcBorders>
            <w:shd w:val="clear" w:color="auto" w:fill="auto"/>
            <w:vAlign w:val="center"/>
          </w:tcPr>
          <w:p w:rsidR="00A535D5" w:rsidRPr="0021518F" w:rsidRDefault="00A535D5" w:rsidP="000564D3">
            <w:pPr>
              <w:spacing w:before="60" w:after="60"/>
              <w:jc w:val="center"/>
              <w:rPr>
                <w:rFonts w:ascii="Calibri" w:hAnsi="Calibri" w:cs="Calibri"/>
                <w:b/>
                <w:color w:val="1C75BC"/>
                <w:sz w:val="22"/>
                <w:szCs w:val="22"/>
              </w:rPr>
            </w:pPr>
            <w:r w:rsidRPr="0021518F">
              <w:rPr>
                <w:rFonts w:ascii="Calibri" w:hAnsi="Calibri" w:cs="Calibri"/>
                <w:b/>
                <w:color w:val="1C75BC"/>
                <w:sz w:val="22"/>
                <w:szCs w:val="22"/>
              </w:rPr>
              <w:t>5</w:t>
            </w:r>
          </w:p>
        </w:tc>
        <w:tc>
          <w:tcPr>
            <w:tcW w:w="900" w:type="dxa"/>
            <w:tcBorders>
              <w:top w:val="nil"/>
              <w:bottom w:val="single" w:sz="8" w:space="0" w:color="1C75BC"/>
            </w:tcBorders>
            <w:shd w:val="clear" w:color="auto" w:fill="auto"/>
            <w:vAlign w:val="center"/>
          </w:tcPr>
          <w:p w:rsidR="00A535D5" w:rsidRPr="0021518F" w:rsidRDefault="00A535D5" w:rsidP="000564D3">
            <w:pPr>
              <w:spacing w:before="60" w:after="60"/>
              <w:jc w:val="center"/>
              <w:rPr>
                <w:rFonts w:ascii="Calibri" w:hAnsi="Calibri" w:cs="Calibri"/>
                <w:b/>
                <w:color w:val="1C75BC"/>
                <w:sz w:val="22"/>
                <w:szCs w:val="22"/>
              </w:rPr>
            </w:pPr>
            <w:r w:rsidRPr="0021518F">
              <w:rPr>
                <w:rFonts w:ascii="Calibri" w:hAnsi="Calibri" w:cs="Calibri"/>
                <w:b/>
                <w:color w:val="1C75BC"/>
                <w:sz w:val="22"/>
                <w:szCs w:val="22"/>
              </w:rPr>
              <w:t>6</w:t>
            </w:r>
          </w:p>
        </w:tc>
        <w:tc>
          <w:tcPr>
            <w:tcW w:w="900" w:type="dxa"/>
            <w:tcBorders>
              <w:top w:val="nil"/>
              <w:bottom w:val="single" w:sz="8" w:space="0" w:color="1C75BC"/>
            </w:tcBorders>
            <w:shd w:val="clear" w:color="auto" w:fill="auto"/>
            <w:vAlign w:val="center"/>
          </w:tcPr>
          <w:p w:rsidR="00A535D5" w:rsidRPr="0021518F" w:rsidRDefault="00A535D5" w:rsidP="000564D3">
            <w:pPr>
              <w:spacing w:before="60" w:after="60"/>
              <w:jc w:val="center"/>
              <w:rPr>
                <w:rFonts w:ascii="Calibri" w:hAnsi="Calibri" w:cs="Calibri"/>
                <w:b/>
                <w:color w:val="1C75BC"/>
                <w:sz w:val="22"/>
                <w:szCs w:val="22"/>
              </w:rPr>
            </w:pPr>
            <w:r w:rsidRPr="0021518F">
              <w:rPr>
                <w:rFonts w:ascii="Calibri" w:hAnsi="Calibri" w:cs="Calibri"/>
                <w:b/>
                <w:color w:val="1C75BC"/>
                <w:sz w:val="22"/>
                <w:szCs w:val="22"/>
              </w:rPr>
              <w:t>7</w:t>
            </w:r>
          </w:p>
        </w:tc>
        <w:tc>
          <w:tcPr>
            <w:tcW w:w="900" w:type="dxa"/>
            <w:tcBorders>
              <w:top w:val="nil"/>
              <w:bottom w:val="single" w:sz="8" w:space="0" w:color="1C75BC"/>
            </w:tcBorders>
            <w:shd w:val="clear" w:color="auto" w:fill="auto"/>
            <w:vAlign w:val="center"/>
          </w:tcPr>
          <w:p w:rsidR="00A535D5" w:rsidRPr="0021518F" w:rsidRDefault="00A535D5" w:rsidP="000564D3">
            <w:pPr>
              <w:spacing w:before="60" w:after="60"/>
              <w:jc w:val="center"/>
              <w:rPr>
                <w:rFonts w:ascii="Calibri" w:hAnsi="Calibri" w:cs="Calibri"/>
                <w:b/>
                <w:color w:val="1C75BC"/>
                <w:sz w:val="22"/>
                <w:szCs w:val="22"/>
              </w:rPr>
            </w:pPr>
            <w:r w:rsidRPr="0021518F">
              <w:rPr>
                <w:rFonts w:ascii="Calibri" w:hAnsi="Calibri" w:cs="Calibri"/>
                <w:b/>
                <w:color w:val="1C75BC"/>
                <w:sz w:val="22"/>
                <w:szCs w:val="22"/>
              </w:rPr>
              <w:t>8</w:t>
            </w:r>
          </w:p>
        </w:tc>
        <w:tc>
          <w:tcPr>
            <w:tcW w:w="900" w:type="dxa"/>
            <w:tcBorders>
              <w:top w:val="nil"/>
              <w:bottom w:val="single" w:sz="8" w:space="0" w:color="1C75BC"/>
              <w:right w:val="nil"/>
            </w:tcBorders>
            <w:shd w:val="clear" w:color="auto" w:fill="auto"/>
            <w:vAlign w:val="center"/>
          </w:tcPr>
          <w:p w:rsidR="00A535D5" w:rsidRPr="0021518F" w:rsidRDefault="00A535D5" w:rsidP="000564D3">
            <w:pPr>
              <w:spacing w:before="60" w:after="60"/>
              <w:jc w:val="center"/>
              <w:rPr>
                <w:rFonts w:ascii="Calibri" w:hAnsi="Calibri" w:cs="Calibri"/>
                <w:b/>
                <w:color w:val="1C75BC"/>
                <w:sz w:val="22"/>
                <w:szCs w:val="22"/>
              </w:rPr>
            </w:pPr>
            <w:r w:rsidRPr="0021518F">
              <w:rPr>
                <w:rFonts w:ascii="Calibri" w:hAnsi="Calibri" w:cs="Calibri"/>
                <w:b/>
                <w:color w:val="1C75BC"/>
                <w:sz w:val="22"/>
                <w:szCs w:val="22"/>
              </w:rPr>
              <w:t>9</w:t>
            </w:r>
          </w:p>
        </w:tc>
      </w:tr>
      <w:tr w:rsidR="00A535D5" w:rsidRPr="00750AA6" w:rsidTr="000564D3">
        <w:tc>
          <w:tcPr>
            <w:tcW w:w="900" w:type="dxa"/>
            <w:tcBorders>
              <w:top w:val="single" w:sz="8" w:space="0" w:color="1C75BC"/>
              <w:left w:val="nil"/>
              <w:bottom w:val="nil"/>
            </w:tcBorders>
            <w:shd w:val="clear" w:color="auto" w:fill="auto"/>
            <w:vAlign w:val="center"/>
          </w:tcPr>
          <w:p w:rsidR="00A535D5" w:rsidRPr="00AA504F" w:rsidRDefault="00A535D5" w:rsidP="000564D3">
            <w:pPr>
              <w:spacing w:before="60" w:after="6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900" w:type="dxa"/>
            <w:tcBorders>
              <w:top w:val="single" w:sz="8" w:space="0" w:color="1C75BC"/>
              <w:bottom w:val="nil"/>
            </w:tcBorders>
            <w:shd w:val="clear" w:color="auto" w:fill="auto"/>
            <w:vAlign w:val="center"/>
          </w:tcPr>
          <w:p w:rsidR="00A535D5" w:rsidRPr="00AA504F" w:rsidRDefault="00A535D5" w:rsidP="000564D3">
            <w:pPr>
              <w:spacing w:before="60" w:after="6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900" w:type="dxa"/>
            <w:tcBorders>
              <w:top w:val="single" w:sz="8" w:space="0" w:color="1C75BC"/>
              <w:bottom w:val="nil"/>
            </w:tcBorders>
            <w:shd w:val="clear" w:color="auto" w:fill="auto"/>
            <w:vAlign w:val="center"/>
          </w:tcPr>
          <w:p w:rsidR="00A535D5" w:rsidRPr="00AA504F" w:rsidRDefault="00A535D5" w:rsidP="000564D3">
            <w:pPr>
              <w:spacing w:before="60" w:after="6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900" w:type="dxa"/>
            <w:tcBorders>
              <w:top w:val="single" w:sz="8" w:space="0" w:color="1C75BC"/>
              <w:bottom w:val="nil"/>
            </w:tcBorders>
            <w:shd w:val="clear" w:color="auto" w:fill="auto"/>
            <w:vAlign w:val="center"/>
          </w:tcPr>
          <w:p w:rsidR="00A535D5" w:rsidRPr="00AA504F" w:rsidRDefault="00A535D5" w:rsidP="000564D3">
            <w:pPr>
              <w:spacing w:before="60" w:after="6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900" w:type="dxa"/>
            <w:tcBorders>
              <w:top w:val="single" w:sz="8" w:space="0" w:color="1C75BC"/>
              <w:bottom w:val="nil"/>
            </w:tcBorders>
            <w:shd w:val="clear" w:color="auto" w:fill="auto"/>
            <w:vAlign w:val="center"/>
          </w:tcPr>
          <w:p w:rsidR="00A535D5" w:rsidRPr="00AA504F" w:rsidRDefault="00A535D5" w:rsidP="000564D3">
            <w:pPr>
              <w:spacing w:before="60" w:after="6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900" w:type="dxa"/>
            <w:tcBorders>
              <w:top w:val="single" w:sz="8" w:space="0" w:color="1C75BC"/>
              <w:bottom w:val="nil"/>
            </w:tcBorders>
            <w:shd w:val="clear" w:color="auto" w:fill="auto"/>
            <w:vAlign w:val="center"/>
          </w:tcPr>
          <w:p w:rsidR="00A535D5" w:rsidRPr="00AA504F" w:rsidRDefault="00A535D5" w:rsidP="000564D3">
            <w:pPr>
              <w:spacing w:before="60" w:after="6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900" w:type="dxa"/>
            <w:tcBorders>
              <w:top w:val="single" w:sz="8" w:space="0" w:color="1C75BC"/>
              <w:bottom w:val="nil"/>
            </w:tcBorders>
            <w:shd w:val="clear" w:color="auto" w:fill="auto"/>
            <w:vAlign w:val="center"/>
          </w:tcPr>
          <w:p w:rsidR="00A535D5" w:rsidRPr="00AA504F" w:rsidRDefault="00A535D5" w:rsidP="000564D3">
            <w:pPr>
              <w:spacing w:before="60" w:after="6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900" w:type="dxa"/>
            <w:tcBorders>
              <w:top w:val="single" w:sz="8" w:space="0" w:color="1C75BC"/>
              <w:bottom w:val="nil"/>
            </w:tcBorders>
            <w:shd w:val="clear" w:color="auto" w:fill="auto"/>
            <w:vAlign w:val="center"/>
          </w:tcPr>
          <w:p w:rsidR="00A535D5" w:rsidRPr="00AA504F" w:rsidRDefault="00A535D5" w:rsidP="000564D3">
            <w:pPr>
              <w:spacing w:before="60" w:after="6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900" w:type="dxa"/>
            <w:tcBorders>
              <w:top w:val="single" w:sz="8" w:space="0" w:color="1C75BC"/>
              <w:bottom w:val="nil"/>
            </w:tcBorders>
            <w:shd w:val="clear" w:color="auto" w:fill="auto"/>
            <w:vAlign w:val="center"/>
          </w:tcPr>
          <w:p w:rsidR="00A535D5" w:rsidRPr="00AA504F" w:rsidRDefault="00A535D5" w:rsidP="000564D3">
            <w:pPr>
              <w:spacing w:before="60" w:after="6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900" w:type="dxa"/>
            <w:tcBorders>
              <w:top w:val="single" w:sz="8" w:space="0" w:color="1C75BC"/>
              <w:bottom w:val="nil"/>
              <w:right w:val="nil"/>
            </w:tcBorders>
            <w:shd w:val="clear" w:color="auto" w:fill="auto"/>
            <w:vAlign w:val="center"/>
          </w:tcPr>
          <w:p w:rsidR="00A535D5" w:rsidRPr="00AA504F" w:rsidRDefault="00A535D5" w:rsidP="000564D3">
            <w:pPr>
              <w:spacing w:before="60" w:after="6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</w:tbl>
    <w:p w:rsidR="008C4724" w:rsidRPr="00C17F71" w:rsidRDefault="008C4724" w:rsidP="00A535D5">
      <w:pPr>
        <w:pStyle w:val="Questionheading"/>
        <w:numPr>
          <w:ilvl w:val="0"/>
          <w:numId w:val="0"/>
        </w:numPr>
        <w:tabs>
          <w:tab w:val="clear" w:pos="360"/>
        </w:tabs>
        <w:spacing w:before="120"/>
        <w:ind w:left="907" w:hanging="547"/>
      </w:pPr>
      <w:r>
        <w:t>7</w:t>
      </w:r>
      <w:r w:rsidR="00A535D5">
        <w:t>b.</w:t>
      </w:r>
      <w:r w:rsidR="00A535D5">
        <w:tab/>
      </w:r>
      <w:r w:rsidRPr="00C17F71">
        <w:t>If it was difficult</w:t>
      </w:r>
      <w:r>
        <w:t xml:space="preserve"> (ranked 0-4)</w:t>
      </w:r>
      <w:r w:rsidRPr="00C17F71">
        <w:t>, what made it so difficult to find housing?</w:t>
      </w:r>
      <w:r w:rsidR="00A535D5">
        <w:t xml:space="preserve"> (</w:t>
      </w:r>
      <w:r w:rsidR="00A535D5" w:rsidRPr="00A535D5">
        <w:rPr>
          <w:i/>
        </w:rPr>
        <w:t>Please specify</w:t>
      </w:r>
      <w:r w:rsidR="00A535D5">
        <w:t>)</w:t>
      </w:r>
    </w:p>
    <w:p w:rsidR="008C4724" w:rsidRDefault="00A535D5" w:rsidP="00A535D5">
      <w:pPr>
        <w:pStyle w:val="1stcheckboxlevel"/>
        <w:numPr>
          <w:ilvl w:val="0"/>
          <w:numId w:val="0"/>
        </w:numPr>
        <w:tabs>
          <w:tab w:val="left" w:pos="360"/>
          <w:tab w:val="right" w:pos="9360"/>
        </w:tabs>
        <w:spacing w:before="120"/>
        <w:ind w:left="907"/>
        <w:rPr>
          <w:rFonts w:ascii="Calibri" w:hAnsi="Calibri"/>
          <w:b/>
          <w:sz w:val="20"/>
          <w:szCs w:val="20"/>
          <w:u w:val="single"/>
        </w:rPr>
      </w:pPr>
      <w:r>
        <w:rPr>
          <w:rFonts w:ascii="Calibri" w:hAnsi="Calibri"/>
          <w:b/>
          <w:sz w:val="20"/>
          <w:szCs w:val="20"/>
          <w:u w:val="single"/>
        </w:rPr>
        <w:tab/>
      </w:r>
    </w:p>
    <w:p w:rsidR="00A535D5" w:rsidRPr="00092291" w:rsidRDefault="00A535D5" w:rsidP="00A535D5">
      <w:pPr>
        <w:pStyle w:val="1stcheckboxlevel"/>
        <w:numPr>
          <w:ilvl w:val="0"/>
          <w:numId w:val="0"/>
        </w:numPr>
        <w:tabs>
          <w:tab w:val="left" w:pos="360"/>
          <w:tab w:val="right" w:pos="9360"/>
        </w:tabs>
        <w:spacing w:before="120"/>
        <w:ind w:left="907"/>
        <w:rPr>
          <w:rFonts w:ascii="Calibri" w:hAnsi="Calibri"/>
          <w:b/>
          <w:sz w:val="20"/>
          <w:szCs w:val="20"/>
          <w:u w:val="single"/>
        </w:rPr>
      </w:pPr>
      <w:r>
        <w:rPr>
          <w:rFonts w:ascii="Calibri" w:hAnsi="Calibri"/>
          <w:b/>
          <w:sz w:val="20"/>
          <w:szCs w:val="20"/>
          <w:u w:val="single"/>
        </w:rPr>
        <w:tab/>
      </w:r>
    </w:p>
    <w:p w:rsidR="008C4724" w:rsidRDefault="008C4724" w:rsidP="00A535D5">
      <w:pPr>
        <w:pStyle w:val="Questionheading"/>
        <w:numPr>
          <w:ilvl w:val="0"/>
          <w:numId w:val="0"/>
        </w:numPr>
        <w:tabs>
          <w:tab w:val="clear" w:pos="360"/>
        </w:tabs>
        <w:ind w:left="900" w:hanging="540"/>
      </w:pPr>
      <w:r>
        <w:t>7c</w:t>
      </w:r>
      <w:r w:rsidRPr="00C17F71">
        <w:t>.</w:t>
      </w:r>
      <w:r w:rsidRPr="00C17F71">
        <w:tab/>
      </w:r>
      <w:proofErr w:type="gramStart"/>
      <w:r>
        <w:t>W</w:t>
      </w:r>
      <w:r w:rsidRPr="00C17F71">
        <w:t>hen</w:t>
      </w:r>
      <w:proofErr w:type="gramEnd"/>
      <w:r w:rsidRPr="00C17F71">
        <w:t xml:space="preserve"> you looked for housing</w:t>
      </w:r>
      <w:r>
        <w:t xml:space="preserve"> in </w:t>
      </w:r>
      <w:r w:rsidR="00322B5B">
        <w:t xml:space="preserve">Galveston, Missouri City, Pasadena or Harris County </w:t>
      </w:r>
      <w:r>
        <w:t>in the past five years</w:t>
      </w:r>
      <w:r w:rsidRPr="00C17F71">
        <w:t>, were you ever denied housing to rent or buy?</w:t>
      </w:r>
    </w:p>
    <w:p w:rsidR="008C4724" w:rsidRPr="00A535D5" w:rsidRDefault="008C4724" w:rsidP="00A535D5">
      <w:pPr>
        <w:pStyle w:val="1stcheckboxlevel"/>
        <w:ind w:left="1260"/>
      </w:pPr>
      <w:r w:rsidRPr="00A535D5">
        <w:t>Yes</w:t>
      </w:r>
    </w:p>
    <w:p w:rsidR="00A535D5" w:rsidRDefault="008C4724" w:rsidP="00A535D5">
      <w:pPr>
        <w:pStyle w:val="1stcheckboxlevel"/>
        <w:spacing w:after="240"/>
        <w:ind w:left="1267"/>
      </w:pPr>
      <w:r w:rsidRPr="00A535D5">
        <w:t>No [</w:t>
      </w:r>
      <w:r w:rsidR="00C26B86">
        <w:rPr>
          <w:i/>
        </w:rPr>
        <w:t>Skip to question 8</w:t>
      </w:r>
      <w:r w:rsidRPr="00A535D5">
        <w:t>]</w:t>
      </w:r>
    </w:p>
    <w:p w:rsidR="008C4724" w:rsidRDefault="00A535D5" w:rsidP="00A535D5">
      <w:pPr>
        <w:pStyle w:val="Questionheading"/>
        <w:numPr>
          <w:ilvl w:val="0"/>
          <w:numId w:val="0"/>
        </w:numPr>
        <w:tabs>
          <w:tab w:val="clear" w:pos="360"/>
        </w:tabs>
        <w:ind w:left="900" w:hanging="540"/>
      </w:pPr>
      <w:r>
        <w:t>7d.</w:t>
      </w:r>
      <w:r>
        <w:tab/>
      </w:r>
      <w:r w:rsidR="008C4724">
        <w:t>If yes, why were you denied? Check all that apply.</w:t>
      </w:r>
    </w:p>
    <w:p w:rsidR="00A535D5" w:rsidRDefault="00A535D5" w:rsidP="00A535D5">
      <w:pPr>
        <w:pStyle w:val="1stcheckboxlevel"/>
        <w:ind w:left="1260"/>
        <w:sectPr w:rsidR="00A535D5" w:rsidSect="00AA504F">
          <w:type w:val="continuous"/>
          <w:pgSz w:w="12240" w:h="15840" w:code="1"/>
          <w:pgMar w:top="1440" w:right="1440" w:bottom="720" w:left="1440" w:header="0" w:footer="525" w:gutter="0"/>
          <w:cols w:space="720"/>
          <w:docGrid w:linePitch="360"/>
        </w:sectPr>
      </w:pPr>
    </w:p>
    <w:p w:rsidR="008C4724" w:rsidRPr="00A535D5" w:rsidRDefault="008C4724" w:rsidP="00A535D5">
      <w:pPr>
        <w:pStyle w:val="1stcheckboxlevel"/>
        <w:ind w:left="1260"/>
      </w:pPr>
      <w:r w:rsidRPr="00A535D5">
        <w:lastRenderedPageBreak/>
        <w:t>Bad credit</w:t>
      </w:r>
    </w:p>
    <w:p w:rsidR="008C4724" w:rsidRPr="00A535D5" w:rsidRDefault="008C4724" w:rsidP="00A535D5">
      <w:pPr>
        <w:pStyle w:val="1stcheckboxlevel"/>
        <w:ind w:left="1260"/>
      </w:pPr>
      <w:r w:rsidRPr="00A535D5">
        <w:t>Eviction history</w:t>
      </w:r>
    </w:p>
    <w:p w:rsidR="008C4724" w:rsidRPr="00A535D5" w:rsidRDefault="008C4724" w:rsidP="00A535D5">
      <w:pPr>
        <w:pStyle w:val="1stcheckboxlevel"/>
        <w:ind w:left="1260"/>
      </w:pPr>
      <w:r w:rsidRPr="00A535D5">
        <w:t>Foreclosure history</w:t>
      </w:r>
    </w:p>
    <w:p w:rsidR="008C4724" w:rsidRPr="00A535D5" w:rsidRDefault="008C4724" w:rsidP="00A535D5">
      <w:pPr>
        <w:pStyle w:val="1stcheckboxlevel"/>
        <w:ind w:left="1260"/>
      </w:pPr>
      <w:r w:rsidRPr="00A535D5">
        <w:t>Criminal history</w:t>
      </w:r>
      <w:r w:rsidR="00322B5B">
        <w:t xml:space="preserve"> (including arrest only)</w:t>
      </w:r>
    </w:p>
    <w:p w:rsidR="008C4724" w:rsidRPr="00A535D5" w:rsidRDefault="008C4724" w:rsidP="00A535D5">
      <w:pPr>
        <w:pStyle w:val="1stcheckboxlevel"/>
        <w:ind w:left="1260"/>
      </w:pPr>
      <w:r w:rsidRPr="00A535D5">
        <w:t>Income too low</w:t>
      </w:r>
    </w:p>
    <w:p w:rsidR="008C4724" w:rsidRPr="00A535D5" w:rsidRDefault="008C4724" w:rsidP="00A535D5">
      <w:pPr>
        <w:pStyle w:val="1stcheckboxlevel"/>
        <w:ind w:left="1260"/>
      </w:pPr>
      <w:r w:rsidRPr="00A535D5">
        <w:t>My race/ethnicity or partner’s race/ethnicity</w:t>
      </w:r>
    </w:p>
    <w:p w:rsidR="008C4724" w:rsidRPr="00A535D5" w:rsidRDefault="008C4724" w:rsidP="00A535D5">
      <w:pPr>
        <w:pStyle w:val="1stcheckboxlevel"/>
        <w:ind w:left="1260"/>
      </w:pPr>
      <w:r w:rsidRPr="00A535D5">
        <w:t>Landlord didn’t accept the type of income I earn (social security or disability benefit)</w:t>
      </w:r>
    </w:p>
    <w:p w:rsidR="008C4724" w:rsidRPr="00A535D5" w:rsidRDefault="008C4724" w:rsidP="00A535D5">
      <w:pPr>
        <w:pStyle w:val="1stcheckboxlevel"/>
        <w:ind w:left="1260"/>
      </w:pPr>
      <w:r w:rsidRPr="00A535D5">
        <w:t>Disability</w:t>
      </w:r>
    </w:p>
    <w:p w:rsidR="008C4724" w:rsidRPr="00A535D5" w:rsidRDefault="008C4724" w:rsidP="00A535D5">
      <w:pPr>
        <w:pStyle w:val="1stcheckboxlevel"/>
        <w:ind w:left="1260"/>
      </w:pPr>
      <w:r w:rsidRPr="00A535D5">
        <w:t>I have Section 8/Housing Choice voucher</w:t>
      </w:r>
    </w:p>
    <w:p w:rsidR="008C4724" w:rsidRPr="00A535D5" w:rsidRDefault="008C4724" w:rsidP="00A535D5">
      <w:pPr>
        <w:pStyle w:val="1stcheckboxlevel"/>
        <w:ind w:left="1260"/>
      </w:pPr>
      <w:r w:rsidRPr="00A535D5">
        <w:t>I have children</w:t>
      </w:r>
    </w:p>
    <w:p w:rsidR="008C4724" w:rsidRPr="00A535D5" w:rsidRDefault="008C4724" w:rsidP="00A535D5">
      <w:pPr>
        <w:pStyle w:val="1stcheckboxlevel"/>
        <w:ind w:left="1260"/>
      </w:pPr>
      <w:r w:rsidRPr="00A535D5">
        <w:t>Size of my family/household; too many people</w:t>
      </w:r>
    </w:p>
    <w:p w:rsidR="008C4724" w:rsidRPr="00A535D5" w:rsidRDefault="008C4724" w:rsidP="00A535D5">
      <w:pPr>
        <w:pStyle w:val="1stcheckboxlevel"/>
        <w:ind w:left="1260"/>
      </w:pPr>
      <w:r w:rsidRPr="00A535D5">
        <w:t>My immigration status</w:t>
      </w:r>
    </w:p>
    <w:p w:rsidR="008C4724" w:rsidRPr="00A535D5" w:rsidRDefault="008C4724" w:rsidP="00C03F84">
      <w:pPr>
        <w:pStyle w:val="1stcheckboxlevel"/>
        <w:ind w:left="1260"/>
      </w:pPr>
      <w:r w:rsidRPr="00A535D5">
        <w:t>Sexual orientation</w:t>
      </w:r>
    </w:p>
    <w:p w:rsidR="008C4724" w:rsidRPr="00A535D5" w:rsidRDefault="008C4724" w:rsidP="00A535D5">
      <w:pPr>
        <w:pStyle w:val="1stcheckboxlevel"/>
        <w:ind w:left="360"/>
      </w:pPr>
      <w:r w:rsidRPr="00A535D5">
        <w:lastRenderedPageBreak/>
        <w:t>Gender identity</w:t>
      </w:r>
    </w:p>
    <w:p w:rsidR="008C4724" w:rsidRPr="00A535D5" w:rsidRDefault="008C4724" w:rsidP="00A535D5">
      <w:pPr>
        <w:pStyle w:val="1stcheckboxlevel"/>
        <w:ind w:left="360"/>
      </w:pPr>
      <w:r w:rsidRPr="00A535D5">
        <w:t>Health condition/HIV</w:t>
      </w:r>
    </w:p>
    <w:p w:rsidR="008C4724" w:rsidRPr="00A535D5" w:rsidRDefault="008C4724" w:rsidP="00A535D5">
      <w:pPr>
        <w:pStyle w:val="1stcheckboxlevel"/>
        <w:ind w:left="360"/>
      </w:pPr>
      <w:r w:rsidRPr="00A535D5">
        <w:t>The language I speak</w:t>
      </w:r>
    </w:p>
    <w:p w:rsidR="008C4724" w:rsidRPr="00A535D5" w:rsidRDefault="008C4724" w:rsidP="00A535D5">
      <w:pPr>
        <w:pStyle w:val="1stcheckboxlevel"/>
        <w:ind w:left="360"/>
      </w:pPr>
      <w:r w:rsidRPr="00A535D5">
        <w:t>Landlord didn’t allow pets</w:t>
      </w:r>
    </w:p>
    <w:p w:rsidR="008C4724" w:rsidRPr="00A535D5" w:rsidRDefault="008C4724" w:rsidP="00A535D5">
      <w:pPr>
        <w:pStyle w:val="1stcheckboxlevel"/>
        <w:ind w:left="360"/>
      </w:pPr>
      <w:r w:rsidRPr="00A535D5">
        <w:t>Other buyer offered a higher price</w:t>
      </w:r>
    </w:p>
    <w:p w:rsidR="008C4724" w:rsidRPr="00A535D5" w:rsidRDefault="008C4724" w:rsidP="00A535D5">
      <w:pPr>
        <w:pStyle w:val="1stcheckboxlevel"/>
        <w:ind w:left="360"/>
      </w:pPr>
      <w:r w:rsidRPr="00A535D5">
        <w:t>Other buyer offered to pay cash</w:t>
      </w:r>
    </w:p>
    <w:p w:rsidR="008C4724" w:rsidRPr="00A535D5" w:rsidRDefault="008C4724" w:rsidP="00A535D5">
      <w:pPr>
        <w:pStyle w:val="1stcheckboxlevel"/>
        <w:ind w:left="360"/>
      </w:pPr>
      <w:r w:rsidRPr="00A535D5">
        <w:t>Other renter/applicant willing to pay more for rent</w:t>
      </w:r>
    </w:p>
    <w:p w:rsidR="008C4724" w:rsidRPr="00A535D5" w:rsidRDefault="008C4724" w:rsidP="00A535D5">
      <w:pPr>
        <w:pStyle w:val="1stcheckboxlevel"/>
        <w:ind w:left="360"/>
      </w:pPr>
      <w:r w:rsidRPr="00A535D5">
        <w:t>I didn’t get my rental application in fast enough</w:t>
      </w:r>
    </w:p>
    <w:p w:rsidR="008C4724" w:rsidRPr="00A535D5" w:rsidRDefault="008C4724" w:rsidP="00A535D5">
      <w:pPr>
        <w:pStyle w:val="1stcheckboxlevel"/>
        <w:ind w:left="360"/>
      </w:pPr>
      <w:r w:rsidRPr="00A535D5">
        <w:t>Service animal/assistance animal/therapeutic animal</w:t>
      </w:r>
    </w:p>
    <w:p w:rsidR="008C4724" w:rsidRPr="00A535D5" w:rsidRDefault="008C4724" w:rsidP="00A535D5">
      <w:pPr>
        <w:pStyle w:val="1stcheckboxlevel"/>
        <w:ind w:left="360"/>
      </w:pPr>
      <w:r w:rsidRPr="00A535D5">
        <w:t>Lack of stable housing record</w:t>
      </w:r>
    </w:p>
    <w:p w:rsidR="008C4724" w:rsidRDefault="008C4724" w:rsidP="00A535D5">
      <w:pPr>
        <w:pStyle w:val="1stcheckboxlevel"/>
        <w:ind w:left="360"/>
      </w:pPr>
      <w:r w:rsidRPr="00A535D5">
        <w:t>Because I am homeless</w:t>
      </w:r>
    </w:p>
    <w:p w:rsidR="00322B5B" w:rsidRDefault="00322B5B" w:rsidP="00A535D5">
      <w:pPr>
        <w:pStyle w:val="1stcheckboxlevel"/>
        <w:ind w:left="360"/>
      </w:pPr>
      <w:r>
        <w:t>Religion that I practice</w:t>
      </w:r>
    </w:p>
    <w:p w:rsidR="00322B5B" w:rsidRPr="00A535D5" w:rsidRDefault="00322B5B" w:rsidP="00A535D5">
      <w:pPr>
        <w:pStyle w:val="1stcheckboxlevel"/>
        <w:ind w:left="360"/>
      </w:pPr>
      <w:r>
        <w:t>Unable to provide required documentation/ID</w:t>
      </w:r>
    </w:p>
    <w:p w:rsidR="008C4724" w:rsidRPr="00A535D5" w:rsidRDefault="008C4724" w:rsidP="00A535D5">
      <w:pPr>
        <w:pStyle w:val="1stcheckboxlevel"/>
        <w:ind w:left="360"/>
      </w:pPr>
      <w:r w:rsidRPr="00A535D5">
        <w:t>Other (</w:t>
      </w:r>
      <w:r w:rsidRPr="00A535D5">
        <w:rPr>
          <w:i/>
        </w:rPr>
        <w:t>please specify</w:t>
      </w:r>
      <w:r w:rsidRPr="00A535D5">
        <w:t>):_______________</w:t>
      </w:r>
      <w:r w:rsidR="00A535D5">
        <w:t>____</w:t>
      </w:r>
    </w:p>
    <w:p w:rsidR="00A535D5" w:rsidRDefault="00A535D5" w:rsidP="00A535D5">
      <w:pPr>
        <w:pStyle w:val="Questionheading"/>
        <w:numPr>
          <w:ilvl w:val="0"/>
          <w:numId w:val="0"/>
        </w:numPr>
        <w:ind w:left="360"/>
        <w:sectPr w:rsidR="00A535D5" w:rsidSect="00A535D5">
          <w:type w:val="continuous"/>
          <w:pgSz w:w="12240" w:h="15840" w:code="1"/>
          <w:pgMar w:top="1440" w:right="1440" w:bottom="720" w:left="1440" w:header="0" w:footer="525" w:gutter="0"/>
          <w:cols w:num="2" w:space="720"/>
          <w:docGrid w:linePitch="360"/>
        </w:sectPr>
      </w:pPr>
    </w:p>
    <w:p w:rsidR="008C4724" w:rsidRDefault="008C4724" w:rsidP="00A535D5">
      <w:pPr>
        <w:pStyle w:val="Questionheading"/>
        <w:numPr>
          <w:ilvl w:val="0"/>
          <w:numId w:val="0"/>
        </w:numPr>
        <w:tabs>
          <w:tab w:val="clear" w:pos="360"/>
        </w:tabs>
        <w:spacing w:before="240"/>
        <w:ind w:left="900" w:hanging="540"/>
      </w:pPr>
      <w:r>
        <w:lastRenderedPageBreak/>
        <w:t>7e.</w:t>
      </w:r>
      <w:r>
        <w:tab/>
      </w:r>
      <w:proofErr w:type="gramStart"/>
      <w:r>
        <w:t>Please</w:t>
      </w:r>
      <w:proofErr w:type="gramEnd"/>
      <w:r>
        <w:t xml:space="preserve"> specify the city </w:t>
      </w:r>
      <w:r w:rsidRPr="00C17F71">
        <w:t>where you were denied housing</w:t>
      </w:r>
      <w:r w:rsidRPr="00750AA6">
        <w:t xml:space="preserve">. </w:t>
      </w:r>
      <w:r w:rsidR="00A535D5" w:rsidRPr="00C26B86">
        <w:rPr>
          <w:b w:val="0"/>
          <w:color w:val="auto"/>
        </w:rPr>
        <w:t>______________________________</w:t>
      </w:r>
    </w:p>
    <w:p w:rsidR="00293D60" w:rsidRPr="00293D60" w:rsidRDefault="00293D60" w:rsidP="00293D60">
      <w:pPr>
        <w:pStyle w:val="Questionheading"/>
        <w:spacing w:before="240"/>
        <w:ind w:left="360"/>
      </w:pPr>
      <w:r w:rsidRPr="00293D60">
        <w:lastRenderedPageBreak/>
        <w:t>When you looked for housing in Galveston, Missouri City, Pasadena or Harris County in the past five years, did you experience any of the following?</w:t>
      </w:r>
    </w:p>
    <w:p w:rsidR="00293D60" w:rsidRPr="00293D60" w:rsidRDefault="00293D60" w:rsidP="00293D60">
      <w:pPr>
        <w:pStyle w:val="1stcheckboxlevel"/>
      </w:pPr>
      <w:r w:rsidRPr="00293D60">
        <w:t>Landlord did not return calls asking about a unit</w:t>
      </w:r>
    </w:p>
    <w:p w:rsidR="00293D60" w:rsidRPr="00293D60" w:rsidRDefault="00293D60" w:rsidP="00293D60">
      <w:pPr>
        <w:pStyle w:val="1stcheckboxlevel"/>
      </w:pPr>
      <w:r w:rsidRPr="00293D60">
        <w:t>I was told the unit was available over the phone, but when I showed up in person, the landlord told me it was no longer available</w:t>
      </w:r>
    </w:p>
    <w:p w:rsidR="00293D60" w:rsidRPr="00293D60" w:rsidRDefault="00293D60" w:rsidP="00293D60">
      <w:pPr>
        <w:pStyle w:val="1stcheckboxlevel"/>
      </w:pPr>
      <w:r w:rsidRPr="00293D60">
        <w:t>The real estate agent only showed me homes in neighborhoods where most people were of my same race or ethnicity/suggested only neighborhoods where most of the people were of my same race or ethnicity.</w:t>
      </w:r>
    </w:p>
    <w:p w:rsidR="00EE5B87" w:rsidRPr="00B60553" w:rsidRDefault="00293D60" w:rsidP="00B60553">
      <w:pPr>
        <w:pStyle w:val="1stcheckboxlevel"/>
      </w:pPr>
      <w:r w:rsidRPr="00293D60">
        <w:t xml:space="preserve">A bank or other lender denied my mortgage loan or </w:t>
      </w:r>
      <w:r w:rsidR="00B60553">
        <w:t>charged me a high interest rate</w:t>
      </w:r>
    </w:p>
    <w:p w:rsidR="00293D60" w:rsidRDefault="00293D60" w:rsidP="00B60553">
      <w:pPr>
        <w:pStyle w:val="Questionheading"/>
        <w:spacing w:before="240"/>
        <w:ind w:left="360"/>
      </w:pPr>
      <w:r w:rsidRPr="00293D60">
        <w:t>Are there areas/neighborhoods in Galveston, Missouri City, Pasadena or Harris County where you would not feel welcome because of your race, ethnicity, disability, family type, religion, or other part of your identity?</w:t>
      </w:r>
    </w:p>
    <w:p w:rsidR="00293D60" w:rsidRDefault="00293D60" w:rsidP="00293D60">
      <w:pPr>
        <w:pStyle w:val="1stcheckboxlevel"/>
      </w:pPr>
      <w:r>
        <w:t>Y</w:t>
      </w:r>
      <w:r w:rsidRPr="004C5964">
        <w:t>es</w:t>
      </w:r>
      <w:r>
        <w:tab/>
      </w:r>
      <w:r>
        <w:tab/>
      </w:r>
    </w:p>
    <w:p w:rsidR="00293D60" w:rsidRDefault="00293D60" w:rsidP="004404A8">
      <w:pPr>
        <w:pStyle w:val="1stcheckboxlevel"/>
        <w:numPr>
          <w:ilvl w:val="1"/>
          <w:numId w:val="20"/>
        </w:numPr>
      </w:pPr>
      <w:r>
        <w:t>If yes, what area/neighborhood(s)</w:t>
      </w:r>
      <w:proofErr w:type="gramStart"/>
      <w:r>
        <w:t>?_</w:t>
      </w:r>
      <w:proofErr w:type="gramEnd"/>
      <w:r>
        <w:t>_____________________________________________</w:t>
      </w:r>
    </w:p>
    <w:p w:rsidR="00293D60" w:rsidRPr="004C5964" w:rsidRDefault="00293D60" w:rsidP="004404A8">
      <w:pPr>
        <w:pStyle w:val="1stcheckboxlevel"/>
        <w:numPr>
          <w:ilvl w:val="1"/>
          <w:numId w:val="20"/>
        </w:numPr>
      </w:pPr>
      <w:r>
        <w:t>If yes, why did you feel unwelcome</w:t>
      </w:r>
      <w:proofErr w:type="gramStart"/>
      <w:r>
        <w:t>?_</w:t>
      </w:r>
      <w:proofErr w:type="gramEnd"/>
      <w:r>
        <w:t>_____________________________________________</w:t>
      </w:r>
    </w:p>
    <w:p w:rsidR="00293D60" w:rsidRPr="004C5964" w:rsidRDefault="00293D60" w:rsidP="00293D60">
      <w:pPr>
        <w:pStyle w:val="1stcheckboxlevel"/>
      </w:pPr>
      <w:r>
        <w:t>N</w:t>
      </w:r>
      <w:r w:rsidRPr="004C5964">
        <w:t>o</w:t>
      </w:r>
      <w:r w:rsidR="00B60553">
        <w:t xml:space="preserve"> </w:t>
      </w:r>
    </w:p>
    <w:p w:rsidR="008C4724" w:rsidRPr="004C5964" w:rsidRDefault="008C4724" w:rsidP="00B60553">
      <w:pPr>
        <w:pStyle w:val="Questionheading"/>
        <w:spacing w:before="240"/>
        <w:ind w:left="360"/>
        <w:rPr>
          <w:sz w:val="20"/>
        </w:rPr>
      </w:pPr>
      <w:r w:rsidRPr="004C5964">
        <w:t xml:space="preserve">Do you or someone in your household have a Section 8 voucher? </w:t>
      </w:r>
    </w:p>
    <w:p w:rsidR="00D67317" w:rsidRDefault="00D67317" w:rsidP="00945DDB">
      <w:pPr>
        <w:pStyle w:val="1stcheckboxlevel"/>
        <w:sectPr w:rsidR="00D67317" w:rsidSect="00AA504F">
          <w:type w:val="continuous"/>
          <w:pgSz w:w="12240" w:h="15840" w:code="1"/>
          <w:pgMar w:top="1440" w:right="1440" w:bottom="720" w:left="1440" w:header="0" w:footer="525" w:gutter="0"/>
          <w:cols w:space="720"/>
          <w:docGrid w:linePitch="360"/>
        </w:sectPr>
      </w:pPr>
    </w:p>
    <w:p w:rsidR="008C4724" w:rsidRPr="004C5964" w:rsidRDefault="00945DDB" w:rsidP="00945DDB">
      <w:pPr>
        <w:pStyle w:val="1stcheckboxlevel"/>
      </w:pPr>
      <w:r>
        <w:lastRenderedPageBreak/>
        <w:t>Y</w:t>
      </w:r>
      <w:r w:rsidR="008C4724" w:rsidRPr="004C5964">
        <w:t>es</w:t>
      </w:r>
    </w:p>
    <w:p w:rsidR="008C4724" w:rsidRPr="004C5964" w:rsidRDefault="00945DDB" w:rsidP="00D67317">
      <w:pPr>
        <w:pStyle w:val="1stcheckboxlevel"/>
        <w:ind w:left="360"/>
      </w:pPr>
      <w:r>
        <w:lastRenderedPageBreak/>
        <w:t>N</w:t>
      </w:r>
      <w:r w:rsidR="008C4724" w:rsidRPr="004C5964">
        <w:t>o</w:t>
      </w:r>
      <w:r w:rsidR="00B60553">
        <w:t xml:space="preserve"> [</w:t>
      </w:r>
      <w:r w:rsidR="00D67317">
        <w:rPr>
          <w:i/>
        </w:rPr>
        <w:t>S</w:t>
      </w:r>
      <w:r w:rsidR="008C4724" w:rsidRPr="00945DDB">
        <w:rPr>
          <w:i/>
        </w:rPr>
        <w:t xml:space="preserve">kip to question </w:t>
      </w:r>
      <w:r w:rsidR="00EE5B87">
        <w:rPr>
          <w:i/>
        </w:rPr>
        <w:t>11</w:t>
      </w:r>
      <w:r w:rsidR="00B60553">
        <w:t>]</w:t>
      </w:r>
    </w:p>
    <w:p w:rsidR="00D67317" w:rsidRDefault="00D67317" w:rsidP="00945DDB">
      <w:pPr>
        <w:pStyle w:val="Questionheading"/>
        <w:numPr>
          <w:ilvl w:val="0"/>
          <w:numId w:val="0"/>
        </w:numPr>
        <w:tabs>
          <w:tab w:val="clear" w:pos="360"/>
        </w:tabs>
        <w:ind w:left="900" w:hanging="540"/>
        <w:sectPr w:rsidR="00D67317" w:rsidSect="00D67317">
          <w:type w:val="continuous"/>
          <w:pgSz w:w="12240" w:h="15840" w:code="1"/>
          <w:pgMar w:top="1440" w:right="1440" w:bottom="720" w:left="1440" w:header="0" w:footer="525" w:gutter="0"/>
          <w:cols w:num="2" w:space="720" w:equalWidth="0">
            <w:col w:w="2610" w:space="720"/>
            <w:col w:w="6030"/>
          </w:cols>
          <w:docGrid w:linePitch="360"/>
        </w:sectPr>
      </w:pPr>
    </w:p>
    <w:p w:rsidR="008C4724" w:rsidRPr="00293D60" w:rsidRDefault="00EE5B87" w:rsidP="00945DDB">
      <w:pPr>
        <w:pStyle w:val="Questionheading"/>
        <w:numPr>
          <w:ilvl w:val="0"/>
          <w:numId w:val="0"/>
        </w:numPr>
        <w:tabs>
          <w:tab w:val="clear" w:pos="360"/>
        </w:tabs>
        <w:ind w:left="900" w:hanging="540"/>
      </w:pPr>
      <w:r>
        <w:lastRenderedPageBreak/>
        <w:t>10</w:t>
      </w:r>
      <w:r w:rsidR="00945DDB">
        <w:t>a.</w:t>
      </w:r>
      <w:r w:rsidR="00945DDB">
        <w:tab/>
      </w:r>
      <w:proofErr w:type="gramStart"/>
      <w:r w:rsidR="008C4724" w:rsidRPr="00293D60">
        <w:t>In</w:t>
      </w:r>
      <w:proofErr w:type="gramEnd"/>
      <w:r w:rsidR="008C4724" w:rsidRPr="00293D60">
        <w:t xml:space="preserve"> your experience, how difficult is it to find a landlord that accepts a Section 8 voucher?   </w:t>
      </w:r>
    </w:p>
    <w:p w:rsidR="00D67317" w:rsidRDefault="00D67317" w:rsidP="00945DDB">
      <w:pPr>
        <w:pStyle w:val="1stcheckboxlevel"/>
        <w:ind w:left="1260"/>
        <w:sectPr w:rsidR="00D67317" w:rsidSect="00AA504F">
          <w:type w:val="continuous"/>
          <w:pgSz w:w="12240" w:h="15840" w:code="1"/>
          <w:pgMar w:top="1440" w:right="1440" w:bottom="720" w:left="1440" w:header="0" w:footer="525" w:gutter="0"/>
          <w:cols w:space="720"/>
          <w:docGrid w:linePitch="360"/>
        </w:sectPr>
      </w:pPr>
    </w:p>
    <w:p w:rsidR="008C4724" w:rsidRPr="00293D60" w:rsidRDefault="00945DDB" w:rsidP="00945DDB">
      <w:pPr>
        <w:pStyle w:val="1stcheckboxlevel"/>
        <w:ind w:left="1260"/>
      </w:pPr>
      <w:r w:rsidRPr="00293D60">
        <w:lastRenderedPageBreak/>
        <w:t>N</w:t>
      </w:r>
      <w:r w:rsidR="008C4724" w:rsidRPr="00293D60">
        <w:t>ot difficult</w:t>
      </w:r>
    </w:p>
    <w:p w:rsidR="008C4724" w:rsidRPr="00293D60" w:rsidRDefault="00945DDB" w:rsidP="00D67317">
      <w:pPr>
        <w:pStyle w:val="1stcheckboxlevel"/>
        <w:ind w:left="360"/>
      </w:pPr>
      <w:r w:rsidRPr="00293D60">
        <w:lastRenderedPageBreak/>
        <w:t>S</w:t>
      </w:r>
      <w:r w:rsidR="008C4724" w:rsidRPr="00293D60">
        <w:t>omewhat difficult</w:t>
      </w:r>
    </w:p>
    <w:p w:rsidR="008C4724" w:rsidRPr="00293D60" w:rsidRDefault="00945DDB" w:rsidP="00D67317">
      <w:pPr>
        <w:pStyle w:val="1stcheckboxlevel"/>
        <w:spacing w:after="240"/>
        <w:ind w:left="360"/>
      </w:pPr>
      <w:r w:rsidRPr="00293D60">
        <w:lastRenderedPageBreak/>
        <w:t>V</w:t>
      </w:r>
      <w:r w:rsidR="008C4724" w:rsidRPr="00293D60">
        <w:t xml:space="preserve">ery difficult </w:t>
      </w:r>
    </w:p>
    <w:p w:rsidR="00D67317" w:rsidRDefault="00D67317" w:rsidP="00945DDB">
      <w:pPr>
        <w:pStyle w:val="Questionheading"/>
        <w:numPr>
          <w:ilvl w:val="0"/>
          <w:numId w:val="0"/>
        </w:numPr>
        <w:tabs>
          <w:tab w:val="clear" w:pos="360"/>
        </w:tabs>
        <w:ind w:left="900" w:hanging="540"/>
        <w:sectPr w:rsidR="00D67317" w:rsidSect="00685F1A">
          <w:type w:val="continuous"/>
          <w:pgSz w:w="12240" w:h="15840" w:code="1"/>
          <w:pgMar w:top="1440" w:right="1440" w:bottom="720" w:left="1440" w:header="0" w:footer="525" w:gutter="0"/>
          <w:cols w:num="3" w:space="720" w:equalWidth="0">
            <w:col w:w="2640" w:space="690"/>
            <w:col w:w="2670" w:space="720"/>
            <w:col w:w="2640"/>
          </w:cols>
          <w:docGrid w:linePitch="360"/>
        </w:sectPr>
      </w:pPr>
    </w:p>
    <w:p w:rsidR="008C4724" w:rsidRPr="00293D60" w:rsidRDefault="00EE5B87" w:rsidP="00945DDB">
      <w:pPr>
        <w:pStyle w:val="Questionheading"/>
        <w:numPr>
          <w:ilvl w:val="0"/>
          <w:numId w:val="0"/>
        </w:numPr>
        <w:tabs>
          <w:tab w:val="clear" w:pos="360"/>
        </w:tabs>
        <w:ind w:left="900" w:hanging="540"/>
      </w:pPr>
      <w:r>
        <w:lastRenderedPageBreak/>
        <w:t>10</w:t>
      </w:r>
      <w:r w:rsidR="00945DDB" w:rsidRPr="00293D60">
        <w:t>b.</w:t>
      </w:r>
      <w:r w:rsidR="00945DDB" w:rsidRPr="00293D60">
        <w:tab/>
      </w:r>
      <w:proofErr w:type="gramStart"/>
      <w:r w:rsidR="008C4724" w:rsidRPr="00293D60">
        <w:t>If</w:t>
      </w:r>
      <w:proofErr w:type="gramEnd"/>
      <w:r w:rsidR="008C4724" w:rsidRPr="00293D60">
        <w:t xml:space="preserve"> somewhat or very difficult, why is it difficult to use a Section 8 voucher? (Select all that apply)</w:t>
      </w:r>
    </w:p>
    <w:p w:rsidR="008C4724" w:rsidRPr="00293D60" w:rsidRDefault="008C4724" w:rsidP="00945DDB">
      <w:pPr>
        <w:pStyle w:val="1stcheckboxlevel"/>
        <w:ind w:left="1260"/>
      </w:pPr>
      <w:r w:rsidRPr="00293D60">
        <w:t>Landlords have policies of not renting to voucher holders</w:t>
      </w:r>
    </w:p>
    <w:p w:rsidR="008C4724" w:rsidRPr="00293D60" w:rsidRDefault="008C4724" w:rsidP="00945DDB">
      <w:pPr>
        <w:pStyle w:val="1stcheckboxlevel"/>
        <w:ind w:left="1260"/>
      </w:pPr>
      <w:r w:rsidRPr="00293D60">
        <w:t>Voucher is not enough to cover the rent for places I want to live</w:t>
      </w:r>
    </w:p>
    <w:p w:rsidR="008C4724" w:rsidRPr="00293D60" w:rsidRDefault="008C4724" w:rsidP="00945DDB">
      <w:pPr>
        <w:pStyle w:val="1stcheckboxlevel"/>
        <w:ind w:left="1260"/>
      </w:pPr>
      <w:r w:rsidRPr="00293D60">
        <w:t>Not enough time to find a place to live before the voucher expires</w:t>
      </w:r>
    </w:p>
    <w:p w:rsidR="008C4724" w:rsidRPr="00293D60" w:rsidRDefault="008C4724" w:rsidP="00945DDB">
      <w:pPr>
        <w:pStyle w:val="1stcheckboxlevel"/>
        <w:ind w:left="1260"/>
      </w:pPr>
      <w:r w:rsidRPr="00293D60">
        <w:t>Have a hard time finding information about landlords that accept Section 8</w:t>
      </w:r>
    </w:p>
    <w:p w:rsidR="00B60553" w:rsidRDefault="008C4724" w:rsidP="00D67317">
      <w:pPr>
        <w:pStyle w:val="1stcheckboxlevel"/>
        <w:spacing w:after="240"/>
        <w:ind w:left="1267"/>
      </w:pPr>
      <w:r w:rsidRPr="00293D60">
        <w:t>Other (</w:t>
      </w:r>
      <w:r w:rsidRPr="00293D60">
        <w:rPr>
          <w:i/>
        </w:rPr>
        <w:t>please specify</w:t>
      </w:r>
      <w:r w:rsidR="00945DDB" w:rsidRPr="00293D60">
        <w:t>) ___________________________________________________________</w:t>
      </w:r>
    </w:p>
    <w:p w:rsidR="00945DDB" w:rsidRPr="00293D60" w:rsidRDefault="00945DDB" w:rsidP="00293D60">
      <w:pPr>
        <w:pStyle w:val="Questionheading"/>
        <w:numPr>
          <w:ilvl w:val="0"/>
          <w:numId w:val="0"/>
        </w:numPr>
        <w:tabs>
          <w:tab w:val="clear" w:pos="360"/>
        </w:tabs>
        <w:ind w:left="360" w:hanging="360"/>
        <w:sectPr w:rsidR="00945DDB" w:rsidRPr="00293D60" w:rsidSect="00AA504F">
          <w:type w:val="continuous"/>
          <w:pgSz w:w="12240" w:h="15840" w:code="1"/>
          <w:pgMar w:top="1440" w:right="1440" w:bottom="720" w:left="1440" w:header="0" w:footer="525" w:gutter="0"/>
          <w:cols w:space="720"/>
          <w:docGrid w:linePitch="360"/>
        </w:sect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468"/>
      </w:tblGrid>
      <w:tr w:rsidR="00945DDB" w:rsidTr="00945DDB">
        <w:tc>
          <w:tcPr>
            <w:tcW w:w="9468" w:type="dxa"/>
            <w:tcBorders>
              <w:top w:val="nil"/>
              <w:left w:val="nil"/>
              <w:bottom w:val="nil"/>
              <w:right w:val="nil"/>
            </w:tcBorders>
            <w:shd w:val="clear" w:color="auto" w:fill="1C75BC"/>
          </w:tcPr>
          <w:p w:rsidR="00945DDB" w:rsidRDefault="00945DDB" w:rsidP="00945DDB">
            <w:pPr>
              <w:pStyle w:val="Questionheading"/>
              <w:numPr>
                <w:ilvl w:val="0"/>
                <w:numId w:val="0"/>
              </w:numPr>
              <w:spacing w:before="120" w:line="240" w:lineRule="auto"/>
            </w:pPr>
            <w:r w:rsidRPr="00945DDB">
              <w:rPr>
                <w:color w:val="FFFFFF" w:themeColor="background1"/>
              </w:rPr>
              <w:lastRenderedPageBreak/>
              <w:t>NEI</w:t>
            </w:r>
            <w:r w:rsidR="0098428B">
              <w:rPr>
                <w:color w:val="FFFFFF" w:themeColor="background1"/>
              </w:rPr>
              <w:t>GH</w:t>
            </w:r>
            <w:r w:rsidRPr="00945DDB">
              <w:rPr>
                <w:color w:val="FFFFFF" w:themeColor="background1"/>
              </w:rPr>
              <w:t>BORHOOD/COMMUNITY</w:t>
            </w:r>
          </w:p>
        </w:tc>
      </w:tr>
    </w:tbl>
    <w:p w:rsidR="008C4724" w:rsidRDefault="008C4724" w:rsidP="00B60553">
      <w:pPr>
        <w:pStyle w:val="Questionheading"/>
        <w:spacing w:before="240"/>
        <w:ind w:left="360"/>
      </w:pPr>
      <w:r w:rsidRPr="00C17F71">
        <w:t>Do you feel that all residents in the area where you live are treated equally or the same as residents of other areas in your community?</w:t>
      </w:r>
      <w:r>
        <w:t xml:space="preserve"> </w:t>
      </w:r>
    </w:p>
    <w:p w:rsidR="00D67317" w:rsidRDefault="00D67317" w:rsidP="00945DDB">
      <w:pPr>
        <w:pStyle w:val="1stcheckboxlevel"/>
        <w:sectPr w:rsidR="00D67317" w:rsidSect="00AA504F">
          <w:type w:val="continuous"/>
          <w:pgSz w:w="12240" w:h="15840" w:code="1"/>
          <w:pgMar w:top="1440" w:right="1440" w:bottom="720" w:left="1440" w:header="0" w:footer="525" w:gutter="0"/>
          <w:cols w:space="720"/>
          <w:docGrid w:linePitch="360"/>
        </w:sectPr>
      </w:pPr>
    </w:p>
    <w:p w:rsidR="008C4724" w:rsidRPr="00945DDB" w:rsidRDefault="008C4724" w:rsidP="00945DDB">
      <w:pPr>
        <w:pStyle w:val="1stcheckboxlevel"/>
      </w:pPr>
      <w:r w:rsidRPr="00945DDB">
        <w:lastRenderedPageBreak/>
        <w:t>Yes</w:t>
      </w:r>
    </w:p>
    <w:p w:rsidR="008C4724" w:rsidRPr="00945DDB" w:rsidRDefault="008C4724" w:rsidP="00685F1A">
      <w:pPr>
        <w:pStyle w:val="1stcheckboxlevel"/>
        <w:tabs>
          <w:tab w:val="left" w:pos="360"/>
        </w:tabs>
        <w:ind w:left="360"/>
      </w:pPr>
      <w:r w:rsidRPr="00945DDB">
        <w:lastRenderedPageBreak/>
        <w:t xml:space="preserve">No </w:t>
      </w:r>
    </w:p>
    <w:p w:rsidR="008C4724" w:rsidRPr="00945DDB" w:rsidRDefault="008C4724" w:rsidP="00D67317">
      <w:pPr>
        <w:pStyle w:val="1stcheckboxlevel"/>
        <w:ind w:left="360"/>
      </w:pPr>
      <w:r w:rsidRPr="00945DDB">
        <w:lastRenderedPageBreak/>
        <w:t>Don’t know</w:t>
      </w:r>
    </w:p>
    <w:p w:rsidR="00D67317" w:rsidRDefault="00D67317" w:rsidP="00945DDB">
      <w:pPr>
        <w:pStyle w:val="Questionheading"/>
        <w:numPr>
          <w:ilvl w:val="0"/>
          <w:numId w:val="0"/>
        </w:numPr>
        <w:tabs>
          <w:tab w:val="clear" w:pos="360"/>
        </w:tabs>
        <w:ind w:left="900" w:hanging="540"/>
        <w:sectPr w:rsidR="00D67317" w:rsidSect="00D67317">
          <w:type w:val="continuous"/>
          <w:pgSz w:w="12240" w:h="15840" w:code="1"/>
          <w:pgMar w:top="1440" w:right="1440" w:bottom="720" w:left="1440" w:header="0" w:footer="525" w:gutter="0"/>
          <w:cols w:num="3" w:space="720"/>
          <w:docGrid w:linePitch="360"/>
        </w:sectPr>
      </w:pPr>
    </w:p>
    <w:p w:rsidR="00945DDB" w:rsidRDefault="00A22859" w:rsidP="00945DDB">
      <w:pPr>
        <w:pStyle w:val="Questionheading"/>
        <w:numPr>
          <w:ilvl w:val="0"/>
          <w:numId w:val="0"/>
        </w:numPr>
        <w:tabs>
          <w:tab w:val="clear" w:pos="360"/>
        </w:tabs>
        <w:ind w:left="900" w:hanging="540"/>
        <w:rPr>
          <w:color w:val="auto"/>
        </w:rPr>
      </w:pPr>
      <w:proofErr w:type="gramStart"/>
      <w:r>
        <w:lastRenderedPageBreak/>
        <w:t>11</w:t>
      </w:r>
      <w:r w:rsidR="008C4724">
        <w:t>a.</w:t>
      </w:r>
      <w:r w:rsidR="008C4724">
        <w:tab/>
      </w:r>
      <w:r w:rsidR="008C4724" w:rsidRPr="00945DDB">
        <w:t>If not, why?</w:t>
      </w:r>
      <w:proofErr w:type="gramEnd"/>
      <w:r w:rsidR="008C4724" w:rsidRPr="00945DDB">
        <w:t xml:space="preserve"> </w:t>
      </w:r>
      <w:r w:rsidR="00945DDB" w:rsidRPr="00C26B86">
        <w:rPr>
          <w:b w:val="0"/>
          <w:color w:val="auto"/>
        </w:rPr>
        <w:t>__________________________________________________________________</w:t>
      </w:r>
    </w:p>
    <w:p w:rsidR="00945DDB" w:rsidRPr="00945DDB" w:rsidRDefault="00945DDB" w:rsidP="00945DDB">
      <w:pPr>
        <w:pStyle w:val="Questionheading"/>
        <w:numPr>
          <w:ilvl w:val="0"/>
          <w:numId w:val="0"/>
        </w:numPr>
        <w:tabs>
          <w:tab w:val="clear" w:pos="360"/>
          <w:tab w:val="right" w:pos="9360"/>
        </w:tabs>
        <w:ind w:left="900" w:hanging="540"/>
        <w:rPr>
          <w:noProof/>
          <w:color w:val="auto"/>
          <w:sz w:val="20"/>
          <w:u w:val="single"/>
        </w:rPr>
      </w:pPr>
      <w:r>
        <w:tab/>
      </w:r>
      <w:r w:rsidRPr="00945DDB">
        <w:rPr>
          <w:noProof/>
          <w:color w:val="auto"/>
          <w:sz w:val="20"/>
          <w:u w:val="single"/>
        </w:rPr>
        <w:tab/>
      </w:r>
    </w:p>
    <w:p w:rsidR="00945DDB" w:rsidRPr="00B60553" w:rsidRDefault="00945DDB" w:rsidP="00B60553">
      <w:pPr>
        <w:pStyle w:val="Questionheading"/>
        <w:numPr>
          <w:ilvl w:val="0"/>
          <w:numId w:val="0"/>
        </w:numPr>
        <w:tabs>
          <w:tab w:val="clear" w:pos="360"/>
          <w:tab w:val="right" w:pos="9360"/>
        </w:tabs>
        <w:ind w:left="900" w:hanging="540"/>
        <w:rPr>
          <w:noProof/>
          <w:color w:val="auto"/>
          <w:sz w:val="20"/>
          <w:u w:val="single"/>
        </w:rPr>
      </w:pPr>
      <w:r w:rsidRPr="00945DDB">
        <w:rPr>
          <w:noProof/>
          <w:color w:val="auto"/>
          <w:sz w:val="20"/>
        </w:rPr>
        <w:tab/>
      </w:r>
      <w:r w:rsidRPr="00945DDB">
        <w:rPr>
          <w:noProof/>
          <w:color w:val="auto"/>
          <w:sz w:val="20"/>
          <w:u w:val="single"/>
        </w:rPr>
        <w:tab/>
      </w:r>
    </w:p>
    <w:p w:rsidR="008C4724" w:rsidRDefault="00685F1A" w:rsidP="00B60553">
      <w:pPr>
        <w:pStyle w:val="Questionheading"/>
        <w:spacing w:before="240"/>
        <w:ind w:left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EFD824" wp14:editId="2643D03F">
                <wp:simplePos x="0" y="0"/>
                <wp:positionH relativeFrom="column">
                  <wp:posOffset>2736377</wp:posOffset>
                </wp:positionH>
                <wp:positionV relativeFrom="paragraph">
                  <wp:posOffset>408305</wp:posOffset>
                </wp:positionV>
                <wp:extent cx="616585" cy="334645"/>
                <wp:effectExtent l="0" t="0" r="0" b="825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85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65CA" w:rsidRPr="00393E0D" w:rsidRDefault="006865CA" w:rsidP="008C4724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</w:pPr>
                            <w:r w:rsidRPr="00393E0D"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  <w:t>Strongly</w:t>
                            </w:r>
                          </w:p>
                          <w:p w:rsidR="006865CA" w:rsidRPr="00393E0D" w:rsidRDefault="006865CA" w:rsidP="008C4724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  <w:t>D</w:t>
                            </w:r>
                            <w:r w:rsidRPr="00393E0D"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  <w:t>isagree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5.45pt;margin-top:32.15pt;width:48.55pt;height:26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XX1twIAAMA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" filled="f" stroked="f">
                <v:textbox>
                  <w:txbxContent>
                    <w:p w:rsidR="006865CA" w:rsidRPr="00393E0D" w:rsidRDefault="006865CA" w:rsidP="008C4724">
                      <w:pPr>
                        <w:jc w:val="center"/>
                        <w:rPr>
                          <w:rFonts w:ascii="Calibri" w:hAnsi="Calibri"/>
                          <w:b/>
                          <w:sz w:val="16"/>
                          <w:szCs w:val="16"/>
                        </w:rPr>
                      </w:pPr>
                      <w:r w:rsidRPr="00393E0D">
                        <w:rPr>
                          <w:rFonts w:ascii="Calibri" w:hAnsi="Calibri"/>
                          <w:b/>
                          <w:sz w:val="16"/>
                          <w:szCs w:val="16"/>
                        </w:rPr>
                        <w:t>Strongly</w:t>
                      </w:r>
                    </w:p>
                    <w:p w:rsidR="006865CA" w:rsidRPr="00393E0D" w:rsidRDefault="006865CA" w:rsidP="008C4724">
                      <w:pPr>
                        <w:jc w:val="center"/>
                        <w:rPr>
                          <w:rFonts w:ascii="Calibri" w:hAnsi="Calibr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/>
                          <w:b/>
                          <w:sz w:val="16"/>
                          <w:szCs w:val="16"/>
                        </w:rPr>
                        <w:t>D</w:t>
                      </w:r>
                      <w:r w:rsidRPr="00393E0D">
                        <w:rPr>
                          <w:rFonts w:ascii="Calibri" w:hAnsi="Calibri"/>
                          <w:b/>
                          <w:sz w:val="16"/>
                          <w:szCs w:val="16"/>
                        </w:rPr>
                        <w:t>isagree</w:t>
                      </w:r>
                    </w:p>
                  </w:txbxContent>
                </v:textbox>
              </v:shape>
            </w:pict>
          </mc:Fallback>
        </mc:AlternateContent>
      </w:r>
      <w:r w:rsidR="0058068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852260" wp14:editId="7D849909">
                <wp:simplePos x="0" y="0"/>
                <wp:positionH relativeFrom="column">
                  <wp:posOffset>5123815</wp:posOffset>
                </wp:positionH>
                <wp:positionV relativeFrom="paragraph">
                  <wp:posOffset>411480</wp:posOffset>
                </wp:positionV>
                <wp:extent cx="560705" cy="334645"/>
                <wp:effectExtent l="0" t="0" r="0" b="825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65CA" w:rsidRPr="00393E0D" w:rsidRDefault="006865CA" w:rsidP="008C4724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</w:pPr>
                            <w:r w:rsidRPr="00393E0D"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  <w:t>Strongly</w:t>
                            </w:r>
                          </w:p>
                          <w:p w:rsidR="006865CA" w:rsidRPr="00393E0D" w:rsidRDefault="006865CA" w:rsidP="008C4724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  <w:t>A</w:t>
                            </w:r>
                            <w:r w:rsidRPr="00393E0D"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  <w:t>gree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03.45pt;margin-top:32.4pt;width:44.15pt;height:26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" filled="f" stroked="f">
                <v:textbox>
                  <w:txbxContent>
                    <w:p w:rsidR="006865CA" w:rsidRPr="00393E0D" w:rsidRDefault="006865CA" w:rsidP="008C4724">
                      <w:pPr>
                        <w:jc w:val="center"/>
                        <w:rPr>
                          <w:rFonts w:ascii="Calibri" w:hAnsi="Calibri"/>
                          <w:b/>
                          <w:sz w:val="16"/>
                          <w:szCs w:val="16"/>
                        </w:rPr>
                      </w:pPr>
                      <w:r w:rsidRPr="00393E0D">
                        <w:rPr>
                          <w:rFonts w:ascii="Calibri" w:hAnsi="Calibri"/>
                          <w:b/>
                          <w:sz w:val="16"/>
                          <w:szCs w:val="16"/>
                        </w:rPr>
                        <w:t>Strongly</w:t>
                      </w:r>
                    </w:p>
                    <w:p w:rsidR="006865CA" w:rsidRPr="00393E0D" w:rsidRDefault="006865CA" w:rsidP="008C4724">
                      <w:pPr>
                        <w:jc w:val="center"/>
                        <w:rPr>
                          <w:rFonts w:ascii="Calibri" w:hAnsi="Calibr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/>
                          <w:b/>
                          <w:sz w:val="16"/>
                          <w:szCs w:val="16"/>
                        </w:rPr>
                        <w:t>A</w:t>
                      </w:r>
                      <w:r w:rsidRPr="00393E0D">
                        <w:rPr>
                          <w:rFonts w:ascii="Calibri" w:hAnsi="Calibri"/>
                          <w:b/>
                          <w:sz w:val="16"/>
                          <w:szCs w:val="16"/>
                        </w:rPr>
                        <w:t>gree</w:t>
                      </w:r>
                    </w:p>
                  </w:txbxContent>
                </v:textbox>
              </v:shape>
            </w:pict>
          </mc:Fallback>
        </mc:AlternateContent>
      </w:r>
      <w:r w:rsidR="008C4724" w:rsidRPr="00750AA6">
        <w:t>On a scale from 0 to 9, where 0 is Strongly Disagree and 9 is Strongly Agree, please rate your level of agreement with the following statements about the c</w:t>
      </w:r>
      <w:r w:rsidR="008C4724">
        <w:t>ity</w:t>
      </w:r>
      <w:r w:rsidR="008C4724" w:rsidRPr="00750AA6">
        <w:t xml:space="preserve"> </w:t>
      </w:r>
      <w:r w:rsidR="008C4724">
        <w:t xml:space="preserve">in which </w:t>
      </w:r>
      <w:r w:rsidR="008C4724" w:rsidRPr="00750AA6">
        <w:t>you live.</w:t>
      </w:r>
    </w:p>
    <w:p w:rsidR="008C4724" w:rsidRPr="00750AA6" w:rsidRDefault="008C4724" w:rsidP="00685F1A">
      <w:pPr>
        <w:pStyle w:val="BodyText"/>
      </w:pPr>
    </w:p>
    <w:tbl>
      <w:tblPr>
        <w:tblW w:w="9090" w:type="dxa"/>
        <w:tblInd w:w="468" w:type="dxa"/>
        <w:tblLayout w:type="fixed"/>
        <w:tblLook w:val="0000" w:firstRow="0" w:lastRow="0" w:firstColumn="0" w:lastColumn="0" w:noHBand="0" w:noVBand="0"/>
      </w:tblPr>
      <w:tblGrid>
        <w:gridCol w:w="4230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720"/>
      </w:tblGrid>
      <w:tr w:rsidR="00580682" w:rsidRPr="007A7FF8" w:rsidTr="00580682">
        <w:trPr>
          <w:trHeight w:val="495"/>
        </w:trPr>
        <w:tc>
          <w:tcPr>
            <w:tcW w:w="4230" w:type="dxa"/>
            <w:tcBorders>
              <w:bottom w:val="single" w:sz="8" w:space="0" w:color="1C75BC"/>
            </w:tcBorders>
            <w:shd w:val="clear" w:color="auto" w:fill="auto"/>
            <w:vAlign w:val="bottom"/>
          </w:tcPr>
          <w:p w:rsidR="008C4724" w:rsidRPr="00580682" w:rsidRDefault="008C4724" w:rsidP="00580682">
            <w:pPr>
              <w:pStyle w:val="Numbers"/>
              <w:numPr>
                <w:ilvl w:val="0"/>
                <w:numId w:val="0"/>
              </w:numPr>
              <w:spacing w:before="60" w:after="60" w:line="240" w:lineRule="auto"/>
              <w:ind w:left="-14"/>
              <w:jc w:val="center"/>
              <w:rPr>
                <w:rFonts w:ascii="Calibri" w:hAnsi="Calibri"/>
                <w:b/>
                <w:color w:val="1C75BC"/>
                <w:sz w:val="22"/>
                <w:szCs w:val="20"/>
              </w:rPr>
            </w:pPr>
          </w:p>
        </w:tc>
        <w:tc>
          <w:tcPr>
            <w:tcW w:w="414" w:type="dxa"/>
            <w:tcBorders>
              <w:bottom w:val="single" w:sz="8" w:space="0" w:color="1C75BC"/>
            </w:tcBorders>
            <w:shd w:val="clear" w:color="auto" w:fill="auto"/>
            <w:vAlign w:val="bottom"/>
          </w:tcPr>
          <w:p w:rsidR="008C4724" w:rsidRPr="00580682" w:rsidRDefault="008C4724" w:rsidP="00580682">
            <w:pPr>
              <w:pStyle w:val="Numbers"/>
              <w:numPr>
                <w:ilvl w:val="0"/>
                <w:numId w:val="0"/>
              </w:numPr>
              <w:spacing w:line="240" w:lineRule="auto"/>
              <w:jc w:val="center"/>
              <w:rPr>
                <w:rFonts w:ascii="Calibri" w:hAnsi="Calibri"/>
                <w:b/>
                <w:color w:val="1C75BC"/>
                <w:sz w:val="22"/>
                <w:szCs w:val="20"/>
              </w:rPr>
            </w:pPr>
            <w:r w:rsidRPr="00580682">
              <w:rPr>
                <w:rFonts w:ascii="Calibri" w:hAnsi="Calibri"/>
                <w:b/>
                <w:color w:val="1C75BC"/>
                <w:sz w:val="22"/>
                <w:szCs w:val="20"/>
              </w:rPr>
              <w:t>0</w:t>
            </w:r>
          </w:p>
        </w:tc>
        <w:tc>
          <w:tcPr>
            <w:tcW w:w="414" w:type="dxa"/>
            <w:tcBorders>
              <w:bottom w:val="single" w:sz="8" w:space="0" w:color="1C75BC"/>
            </w:tcBorders>
            <w:shd w:val="clear" w:color="auto" w:fill="auto"/>
            <w:vAlign w:val="bottom"/>
          </w:tcPr>
          <w:p w:rsidR="008C4724" w:rsidRPr="00580682" w:rsidRDefault="008C4724" w:rsidP="00580682">
            <w:pPr>
              <w:pStyle w:val="Numbers"/>
              <w:numPr>
                <w:ilvl w:val="0"/>
                <w:numId w:val="0"/>
              </w:numPr>
              <w:spacing w:line="240" w:lineRule="auto"/>
              <w:jc w:val="center"/>
              <w:rPr>
                <w:rFonts w:ascii="Calibri" w:hAnsi="Calibri"/>
                <w:b/>
                <w:color w:val="1C75BC"/>
                <w:sz w:val="22"/>
                <w:szCs w:val="20"/>
              </w:rPr>
            </w:pPr>
            <w:r w:rsidRPr="00580682">
              <w:rPr>
                <w:rFonts w:ascii="Calibri" w:hAnsi="Calibri"/>
                <w:b/>
                <w:color w:val="1C75BC"/>
                <w:sz w:val="22"/>
                <w:szCs w:val="20"/>
              </w:rPr>
              <w:t>1</w:t>
            </w:r>
          </w:p>
        </w:tc>
        <w:tc>
          <w:tcPr>
            <w:tcW w:w="414" w:type="dxa"/>
            <w:tcBorders>
              <w:bottom w:val="single" w:sz="8" w:space="0" w:color="1C75BC"/>
            </w:tcBorders>
            <w:shd w:val="clear" w:color="auto" w:fill="auto"/>
            <w:vAlign w:val="bottom"/>
          </w:tcPr>
          <w:p w:rsidR="008C4724" w:rsidRPr="00580682" w:rsidRDefault="008C4724" w:rsidP="00580682">
            <w:pPr>
              <w:pStyle w:val="Numbers"/>
              <w:numPr>
                <w:ilvl w:val="0"/>
                <w:numId w:val="0"/>
              </w:numPr>
              <w:spacing w:line="240" w:lineRule="auto"/>
              <w:jc w:val="center"/>
              <w:rPr>
                <w:rFonts w:ascii="Calibri" w:hAnsi="Calibri"/>
                <w:b/>
                <w:color w:val="1C75BC"/>
                <w:sz w:val="22"/>
                <w:szCs w:val="20"/>
              </w:rPr>
            </w:pPr>
            <w:r w:rsidRPr="00580682">
              <w:rPr>
                <w:rFonts w:ascii="Calibri" w:hAnsi="Calibri"/>
                <w:b/>
                <w:color w:val="1C75BC"/>
                <w:sz w:val="22"/>
                <w:szCs w:val="20"/>
              </w:rPr>
              <w:t>2</w:t>
            </w:r>
          </w:p>
        </w:tc>
        <w:tc>
          <w:tcPr>
            <w:tcW w:w="414" w:type="dxa"/>
            <w:tcBorders>
              <w:bottom w:val="single" w:sz="8" w:space="0" w:color="1C75BC"/>
            </w:tcBorders>
            <w:shd w:val="clear" w:color="auto" w:fill="auto"/>
            <w:vAlign w:val="bottom"/>
          </w:tcPr>
          <w:p w:rsidR="008C4724" w:rsidRPr="00580682" w:rsidRDefault="008C4724" w:rsidP="00580682">
            <w:pPr>
              <w:pStyle w:val="Numbers"/>
              <w:numPr>
                <w:ilvl w:val="0"/>
                <w:numId w:val="0"/>
              </w:numPr>
              <w:spacing w:line="240" w:lineRule="auto"/>
              <w:jc w:val="center"/>
              <w:rPr>
                <w:rFonts w:ascii="Calibri" w:hAnsi="Calibri"/>
                <w:b/>
                <w:color w:val="1C75BC"/>
                <w:sz w:val="22"/>
                <w:szCs w:val="20"/>
              </w:rPr>
            </w:pPr>
            <w:r w:rsidRPr="00580682">
              <w:rPr>
                <w:rFonts w:ascii="Calibri" w:hAnsi="Calibri"/>
                <w:b/>
                <w:color w:val="1C75BC"/>
                <w:sz w:val="22"/>
                <w:szCs w:val="20"/>
              </w:rPr>
              <w:t>3</w:t>
            </w:r>
          </w:p>
        </w:tc>
        <w:tc>
          <w:tcPr>
            <w:tcW w:w="414" w:type="dxa"/>
            <w:tcBorders>
              <w:bottom w:val="single" w:sz="8" w:space="0" w:color="1C75BC"/>
            </w:tcBorders>
            <w:shd w:val="clear" w:color="auto" w:fill="auto"/>
            <w:vAlign w:val="bottom"/>
          </w:tcPr>
          <w:p w:rsidR="008C4724" w:rsidRPr="00580682" w:rsidRDefault="008C4724" w:rsidP="00580682">
            <w:pPr>
              <w:pStyle w:val="Numbers"/>
              <w:numPr>
                <w:ilvl w:val="0"/>
                <w:numId w:val="0"/>
              </w:numPr>
              <w:spacing w:line="240" w:lineRule="auto"/>
              <w:jc w:val="center"/>
              <w:rPr>
                <w:rFonts w:ascii="Calibri" w:hAnsi="Calibri"/>
                <w:b/>
                <w:color w:val="1C75BC"/>
                <w:sz w:val="22"/>
                <w:szCs w:val="20"/>
              </w:rPr>
            </w:pPr>
            <w:r w:rsidRPr="00580682">
              <w:rPr>
                <w:rFonts w:ascii="Calibri" w:hAnsi="Calibri"/>
                <w:b/>
                <w:color w:val="1C75BC"/>
                <w:sz w:val="22"/>
                <w:szCs w:val="20"/>
              </w:rPr>
              <w:t>4</w:t>
            </w:r>
          </w:p>
        </w:tc>
        <w:tc>
          <w:tcPr>
            <w:tcW w:w="414" w:type="dxa"/>
            <w:tcBorders>
              <w:bottom w:val="single" w:sz="8" w:space="0" w:color="1C75BC"/>
            </w:tcBorders>
            <w:shd w:val="clear" w:color="auto" w:fill="auto"/>
            <w:vAlign w:val="bottom"/>
          </w:tcPr>
          <w:p w:rsidR="008C4724" w:rsidRPr="00580682" w:rsidRDefault="008C4724" w:rsidP="00580682">
            <w:pPr>
              <w:pStyle w:val="Numbers"/>
              <w:numPr>
                <w:ilvl w:val="0"/>
                <w:numId w:val="0"/>
              </w:numPr>
              <w:spacing w:line="240" w:lineRule="auto"/>
              <w:jc w:val="center"/>
              <w:rPr>
                <w:rFonts w:ascii="Calibri" w:hAnsi="Calibri"/>
                <w:b/>
                <w:color w:val="1C75BC"/>
                <w:sz w:val="22"/>
                <w:szCs w:val="20"/>
              </w:rPr>
            </w:pPr>
            <w:r w:rsidRPr="00580682">
              <w:rPr>
                <w:rFonts w:ascii="Calibri" w:hAnsi="Calibri"/>
                <w:b/>
                <w:color w:val="1C75BC"/>
                <w:sz w:val="22"/>
                <w:szCs w:val="20"/>
              </w:rPr>
              <w:t>5</w:t>
            </w:r>
          </w:p>
        </w:tc>
        <w:tc>
          <w:tcPr>
            <w:tcW w:w="414" w:type="dxa"/>
            <w:tcBorders>
              <w:bottom w:val="single" w:sz="8" w:space="0" w:color="1C75BC"/>
            </w:tcBorders>
            <w:shd w:val="clear" w:color="auto" w:fill="auto"/>
            <w:vAlign w:val="bottom"/>
          </w:tcPr>
          <w:p w:rsidR="008C4724" w:rsidRPr="00580682" w:rsidRDefault="008C4724" w:rsidP="00580682">
            <w:pPr>
              <w:pStyle w:val="Numbers"/>
              <w:numPr>
                <w:ilvl w:val="0"/>
                <w:numId w:val="0"/>
              </w:numPr>
              <w:spacing w:line="240" w:lineRule="auto"/>
              <w:jc w:val="center"/>
              <w:rPr>
                <w:rFonts w:ascii="Calibri" w:hAnsi="Calibri"/>
                <w:b/>
                <w:color w:val="1C75BC"/>
                <w:sz w:val="22"/>
                <w:szCs w:val="20"/>
              </w:rPr>
            </w:pPr>
            <w:r w:rsidRPr="00580682">
              <w:rPr>
                <w:rFonts w:ascii="Calibri" w:hAnsi="Calibri"/>
                <w:b/>
                <w:color w:val="1C75BC"/>
                <w:sz w:val="22"/>
                <w:szCs w:val="20"/>
              </w:rPr>
              <w:t>6</w:t>
            </w:r>
          </w:p>
        </w:tc>
        <w:tc>
          <w:tcPr>
            <w:tcW w:w="414" w:type="dxa"/>
            <w:tcBorders>
              <w:bottom w:val="single" w:sz="8" w:space="0" w:color="1C75BC"/>
            </w:tcBorders>
            <w:shd w:val="clear" w:color="auto" w:fill="auto"/>
            <w:vAlign w:val="bottom"/>
          </w:tcPr>
          <w:p w:rsidR="008C4724" w:rsidRPr="00580682" w:rsidRDefault="008C4724" w:rsidP="00580682">
            <w:pPr>
              <w:pStyle w:val="Numbers"/>
              <w:numPr>
                <w:ilvl w:val="0"/>
                <w:numId w:val="0"/>
              </w:numPr>
              <w:spacing w:line="240" w:lineRule="auto"/>
              <w:jc w:val="center"/>
              <w:rPr>
                <w:rFonts w:ascii="Calibri" w:hAnsi="Calibri"/>
                <w:b/>
                <w:color w:val="1C75BC"/>
                <w:sz w:val="22"/>
                <w:szCs w:val="20"/>
              </w:rPr>
            </w:pPr>
            <w:r w:rsidRPr="00580682">
              <w:rPr>
                <w:rFonts w:ascii="Calibri" w:hAnsi="Calibri"/>
                <w:b/>
                <w:color w:val="1C75BC"/>
                <w:sz w:val="22"/>
                <w:szCs w:val="20"/>
              </w:rPr>
              <w:t>7</w:t>
            </w:r>
          </w:p>
        </w:tc>
        <w:tc>
          <w:tcPr>
            <w:tcW w:w="414" w:type="dxa"/>
            <w:tcBorders>
              <w:bottom w:val="single" w:sz="8" w:space="0" w:color="1C75BC"/>
            </w:tcBorders>
            <w:shd w:val="clear" w:color="auto" w:fill="auto"/>
            <w:vAlign w:val="bottom"/>
          </w:tcPr>
          <w:p w:rsidR="008C4724" w:rsidRPr="00580682" w:rsidRDefault="008C4724" w:rsidP="00580682">
            <w:pPr>
              <w:pStyle w:val="Numbers"/>
              <w:numPr>
                <w:ilvl w:val="0"/>
                <w:numId w:val="0"/>
              </w:numPr>
              <w:spacing w:line="240" w:lineRule="auto"/>
              <w:jc w:val="center"/>
              <w:rPr>
                <w:rFonts w:ascii="Calibri" w:hAnsi="Calibri"/>
                <w:b/>
                <w:color w:val="1C75BC"/>
                <w:sz w:val="22"/>
                <w:szCs w:val="20"/>
              </w:rPr>
            </w:pPr>
            <w:r w:rsidRPr="00580682">
              <w:rPr>
                <w:rFonts w:ascii="Calibri" w:hAnsi="Calibri"/>
                <w:b/>
                <w:color w:val="1C75BC"/>
                <w:sz w:val="22"/>
                <w:szCs w:val="20"/>
              </w:rPr>
              <w:t>8</w:t>
            </w:r>
          </w:p>
        </w:tc>
        <w:tc>
          <w:tcPr>
            <w:tcW w:w="414" w:type="dxa"/>
            <w:tcBorders>
              <w:bottom w:val="single" w:sz="8" w:space="0" w:color="1C75BC"/>
            </w:tcBorders>
            <w:shd w:val="clear" w:color="auto" w:fill="auto"/>
            <w:vAlign w:val="bottom"/>
          </w:tcPr>
          <w:p w:rsidR="008C4724" w:rsidRPr="00580682" w:rsidRDefault="008C4724" w:rsidP="00580682">
            <w:pPr>
              <w:pStyle w:val="Numbers"/>
              <w:numPr>
                <w:ilvl w:val="0"/>
                <w:numId w:val="0"/>
              </w:numPr>
              <w:spacing w:line="240" w:lineRule="auto"/>
              <w:jc w:val="center"/>
              <w:rPr>
                <w:rFonts w:ascii="Calibri" w:hAnsi="Calibri"/>
                <w:b/>
                <w:color w:val="1C75BC"/>
                <w:sz w:val="22"/>
                <w:szCs w:val="20"/>
              </w:rPr>
            </w:pPr>
            <w:r w:rsidRPr="00580682">
              <w:rPr>
                <w:rFonts w:ascii="Calibri" w:hAnsi="Calibri"/>
                <w:b/>
                <w:color w:val="1C75BC"/>
                <w:sz w:val="22"/>
                <w:szCs w:val="20"/>
              </w:rPr>
              <w:t>9</w:t>
            </w:r>
          </w:p>
        </w:tc>
        <w:tc>
          <w:tcPr>
            <w:tcW w:w="720" w:type="dxa"/>
            <w:tcBorders>
              <w:bottom w:val="single" w:sz="8" w:space="0" w:color="1C75BC"/>
            </w:tcBorders>
            <w:shd w:val="clear" w:color="auto" w:fill="auto"/>
            <w:vAlign w:val="bottom"/>
          </w:tcPr>
          <w:p w:rsidR="008C4724" w:rsidRPr="00580682" w:rsidRDefault="008C4724" w:rsidP="00580682">
            <w:pPr>
              <w:pStyle w:val="Numbers"/>
              <w:numPr>
                <w:ilvl w:val="0"/>
                <w:numId w:val="0"/>
              </w:numPr>
              <w:spacing w:line="240" w:lineRule="auto"/>
              <w:jc w:val="center"/>
              <w:rPr>
                <w:rFonts w:ascii="Calibri" w:hAnsi="Calibri"/>
                <w:b/>
                <w:color w:val="1C75BC"/>
                <w:sz w:val="22"/>
                <w:szCs w:val="20"/>
              </w:rPr>
            </w:pPr>
            <w:r w:rsidRPr="00580682">
              <w:rPr>
                <w:rFonts w:ascii="Calibri" w:hAnsi="Calibri"/>
                <w:b/>
                <w:color w:val="1C75BC"/>
                <w:sz w:val="20"/>
                <w:szCs w:val="20"/>
              </w:rPr>
              <w:t>Don’t know</w:t>
            </w:r>
          </w:p>
        </w:tc>
      </w:tr>
      <w:tr w:rsidR="00580682" w:rsidRPr="00EF7E84" w:rsidTr="00580682">
        <w:trPr>
          <w:trHeight w:val="360"/>
        </w:trPr>
        <w:tc>
          <w:tcPr>
            <w:tcW w:w="4230" w:type="dxa"/>
            <w:tcBorders>
              <w:top w:val="single" w:sz="8" w:space="0" w:color="1C75BC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8C4724" w:rsidRPr="00580682" w:rsidRDefault="008C4724" w:rsidP="00580682">
            <w:pPr>
              <w:pStyle w:val="Numbers"/>
              <w:numPr>
                <w:ilvl w:val="0"/>
                <w:numId w:val="0"/>
              </w:numPr>
              <w:tabs>
                <w:tab w:val="left" w:pos="5094"/>
              </w:tabs>
              <w:spacing w:before="60" w:after="60" w:line="240" w:lineRule="auto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/>
                <w:sz w:val="20"/>
                <w:szCs w:val="20"/>
              </w:rPr>
              <w:t>All neighborhoods in my area have the same quality of parks and recreation facilities</w:t>
            </w:r>
          </w:p>
        </w:tc>
        <w:tc>
          <w:tcPr>
            <w:tcW w:w="414" w:type="dxa"/>
            <w:tcBorders>
              <w:top w:val="single" w:sz="8" w:space="0" w:color="1C75BC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8C4724" w:rsidRPr="00BF54BC" w:rsidRDefault="00580682" w:rsidP="008C472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1C75BC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8C4724" w:rsidRPr="00BF54BC" w:rsidRDefault="00580682" w:rsidP="008C472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1C75BC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8C4724" w:rsidRPr="00BF54BC" w:rsidRDefault="00580682" w:rsidP="008C472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1C75BC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8C4724" w:rsidRPr="00BF54BC" w:rsidRDefault="00580682" w:rsidP="008C472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1C75BC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8C4724" w:rsidRPr="00BF54BC" w:rsidRDefault="00580682" w:rsidP="008C472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1C75BC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8C4724" w:rsidRPr="00BF54BC" w:rsidRDefault="00580682" w:rsidP="008C472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1C75BC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8C4724" w:rsidRPr="00BF54BC" w:rsidRDefault="00580682" w:rsidP="008C472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1C75BC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8C4724" w:rsidRPr="00BF54BC" w:rsidRDefault="00580682" w:rsidP="008C472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1C75BC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8C4724" w:rsidRPr="00BF54BC" w:rsidRDefault="00580682" w:rsidP="008C472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1C75BC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8C4724" w:rsidRPr="00BF54BC" w:rsidRDefault="00580682" w:rsidP="008C472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720" w:type="dxa"/>
            <w:tcBorders>
              <w:top w:val="single" w:sz="8" w:space="0" w:color="1C75BC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8C4724" w:rsidRPr="00BF54BC" w:rsidRDefault="00580682" w:rsidP="008C472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580682" w:rsidRPr="00EF7E84" w:rsidTr="00580682">
        <w:trPr>
          <w:trHeight w:val="360"/>
        </w:trPr>
        <w:tc>
          <w:tcPr>
            <w:tcW w:w="42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580682" w:rsidRDefault="00580682" w:rsidP="00580682">
            <w:pPr>
              <w:tabs>
                <w:tab w:val="left" w:pos="5094"/>
              </w:tabs>
              <w:spacing w:before="60" w:after="60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/>
                <w:sz w:val="20"/>
                <w:szCs w:val="20"/>
              </w:rPr>
              <w:t>There are grocery stores with fresh and healthy food choices convenient to where I live</w:t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72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580682" w:rsidRPr="00EF7E84" w:rsidTr="00580682">
        <w:trPr>
          <w:trHeight w:val="504"/>
        </w:trPr>
        <w:tc>
          <w:tcPr>
            <w:tcW w:w="42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580682" w:rsidRDefault="00580682" w:rsidP="00685F1A">
            <w:pPr>
              <w:pStyle w:val="BodyText"/>
            </w:pPr>
            <w:r w:rsidRPr="00580682">
              <w:t xml:space="preserve">In this area it is </w:t>
            </w:r>
            <w:r w:rsidR="00322B5B">
              <w:t>easy</w:t>
            </w:r>
            <w:r w:rsidRPr="00580682">
              <w:t xml:space="preserve"> to find housing people can afford that is close to good quality schools</w:t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72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580682" w:rsidRPr="00EF7E84" w:rsidTr="00580682">
        <w:trPr>
          <w:trHeight w:val="360"/>
        </w:trPr>
        <w:tc>
          <w:tcPr>
            <w:tcW w:w="42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580682" w:rsidRDefault="00580682" w:rsidP="00580682">
            <w:pPr>
              <w:tabs>
                <w:tab w:val="left" w:pos="4684"/>
                <w:tab w:val="left" w:pos="5094"/>
                <w:tab w:val="right" w:pos="6745"/>
              </w:tabs>
              <w:spacing w:before="60" w:after="60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/>
                <w:sz w:val="20"/>
                <w:szCs w:val="20"/>
              </w:rPr>
              <w:t>The location of health care facilities is convenient to where I live</w:t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72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580682" w:rsidRPr="00EF7E84" w:rsidTr="00580682">
        <w:trPr>
          <w:trHeight w:val="360"/>
        </w:trPr>
        <w:tc>
          <w:tcPr>
            <w:tcW w:w="42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580682" w:rsidRDefault="00580682" w:rsidP="00580682">
            <w:pPr>
              <w:pStyle w:val="Numbers"/>
              <w:numPr>
                <w:ilvl w:val="0"/>
                <w:numId w:val="0"/>
              </w:numPr>
              <w:tabs>
                <w:tab w:val="left" w:pos="5094"/>
              </w:tabs>
              <w:spacing w:before="60" w:after="60" w:line="240" w:lineRule="auto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/>
                <w:sz w:val="20"/>
                <w:szCs w:val="20"/>
              </w:rPr>
              <w:t>The location of job opportunities is convenient to where I live</w:t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72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580682" w:rsidRPr="00EF7E84" w:rsidTr="00580682">
        <w:trPr>
          <w:trHeight w:val="360"/>
        </w:trPr>
        <w:tc>
          <w:tcPr>
            <w:tcW w:w="42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580682" w:rsidRDefault="00580682" w:rsidP="00322B5B">
            <w:pPr>
              <w:pStyle w:val="Numbers"/>
              <w:numPr>
                <w:ilvl w:val="0"/>
                <w:numId w:val="0"/>
              </w:numPr>
              <w:tabs>
                <w:tab w:val="left" w:pos="5094"/>
              </w:tabs>
              <w:spacing w:before="60" w:after="60" w:line="240" w:lineRule="auto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/>
                <w:sz w:val="20"/>
                <w:szCs w:val="20"/>
              </w:rPr>
              <w:t xml:space="preserve">I </w:t>
            </w:r>
            <w:r w:rsidR="00322B5B">
              <w:rPr>
                <w:rFonts w:ascii="Calibri" w:hAnsi="Calibri"/>
                <w:sz w:val="20"/>
                <w:szCs w:val="20"/>
              </w:rPr>
              <w:t>can easily get</w:t>
            </w:r>
            <w:r w:rsidRPr="00580682">
              <w:rPr>
                <w:rFonts w:ascii="Calibri" w:hAnsi="Calibri"/>
                <w:sz w:val="20"/>
                <w:szCs w:val="20"/>
              </w:rPr>
              <w:t xml:space="preserve"> to the places I want to go </w:t>
            </w:r>
            <w:r w:rsidR="00322B5B">
              <w:rPr>
                <w:rFonts w:ascii="Calibri" w:hAnsi="Calibri"/>
                <w:sz w:val="20"/>
                <w:szCs w:val="20"/>
              </w:rPr>
              <w:t>using my preferred transportation option</w:t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72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580682" w:rsidRPr="00EF7E84" w:rsidTr="00580682">
        <w:trPr>
          <w:trHeight w:val="504"/>
        </w:trPr>
        <w:tc>
          <w:tcPr>
            <w:tcW w:w="42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580682" w:rsidRDefault="00580682" w:rsidP="00322B5B">
            <w:pPr>
              <w:pStyle w:val="Numbers"/>
              <w:numPr>
                <w:ilvl w:val="0"/>
                <w:numId w:val="0"/>
              </w:numPr>
              <w:tabs>
                <w:tab w:val="left" w:pos="5094"/>
              </w:tabs>
              <w:spacing w:before="60" w:after="60" w:line="240" w:lineRule="auto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/>
                <w:sz w:val="20"/>
                <w:szCs w:val="20"/>
              </w:rPr>
              <w:t xml:space="preserve">Housing in my community is in </w:t>
            </w:r>
            <w:r w:rsidR="00322B5B">
              <w:rPr>
                <w:rFonts w:ascii="Calibri" w:hAnsi="Calibri"/>
                <w:sz w:val="20"/>
                <w:szCs w:val="20"/>
              </w:rPr>
              <w:t xml:space="preserve">good </w:t>
            </w:r>
            <w:r w:rsidRPr="00580682">
              <w:rPr>
                <w:rFonts w:ascii="Calibri" w:hAnsi="Calibri"/>
                <w:sz w:val="20"/>
                <w:szCs w:val="20"/>
              </w:rPr>
              <w:t>condition and</w:t>
            </w:r>
            <w:r w:rsidR="00322B5B">
              <w:rPr>
                <w:rFonts w:ascii="Calibri" w:hAnsi="Calibri"/>
                <w:sz w:val="20"/>
                <w:szCs w:val="20"/>
              </w:rPr>
              <w:t xml:space="preserve"> does not </w:t>
            </w:r>
            <w:r w:rsidRPr="00580682">
              <w:rPr>
                <w:rFonts w:ascii="Calibri" w:hAnsi="Calibri"/>
                <w:sz w:val="20"/>
                <w:szCs w:val="20"/>
              </w:rPr>
              <w:t>need repair</w:t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72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580682" w:rsidRPr="00EF7E84" w:rsidTr="00580682">
        <w:trPr>
          <w:trHeight w:val="245"/>
        </w:trPr>
        <w:tc>
          <w:tcPr>
            <w:tcW w:w="42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580682" w:rsidRDefault="00580682" w:rsidP="00580682">
            <w:pPr>
              <w:pStyle w:val="Numbers"/>
              <w:numPr>
                <w:ilvl w:val="0"/>
                <w:numId w:val="0"/>
              </w:numPr>
              <w:tabs>
                <w:tab w:val="left" w:pos="4806"/>
                <w:tab w:val="left" w:pos="5094"/>
              </w:tabs>
              <w:spacing w:before="60" w:after="60" w:line="240" w:lineRule="auto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/>
                <w:sz w:val="20"/>
                <w:szCs w:val="20"/>
              </w:rPr>
              <w:t>I have a supportive network of friends or family in my neighborhood, church or community</w:t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72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580682" w:rsidRPr="00EF7E84" w:rsidTr="00580682">
        <w:trPr>
          <w:trHeight w:val="360"/>
        </w:trPr>
        <w:tc>
          <w:tcPr>
            <w:tcW w:w="42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580682" w:rsidRDefault="00580682" w:rsidP="00322B5B">
            <w:pPr>
              <w:tabs>
                <w:tab w:val="left" w:pos="4684"/>
                <w:tab w:val="left" w:pos="5094"/>
                <w:tab w:val="right" w:pos="6745"/>
              </w:tabs>
              <w:spacing w:before="60" w:after="60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/>
                <w:sz w:val="20"/>
                <w:szCs w:val="20"/>
              </w:rPr>
              <w:t xml:space="preserve">The area where I live has </w:t>
            </w:r>
            <w:r w:rsidR="00322B5B">
              <w:rPr>
                <w:rFonts w:ascii="Calibri" w:hAnsi="Calibri"/>
                <w:sz w:val="20"/>
                <w:szCs w:val="20"/>
              </w:rPr>
              <w:t>lower</w:t>
            </w:r>
            <w:r w:rsidRPr="00580682">
              <w:rPr>
                <w:rFonts w:ascii="Calibri" w:hAnsi="Calibri"/>
                <w:sz w:val="20"/>
                <w:szCs w:val="20"/>
              </w:rPr>
              <w:t xml:space="preserve"> crime than other parts of the community</w:t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72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580682" w:rsidRPr="00EF7E84" w:rsidTr="00580682">
        <w:trPr>
          <w:trHeight w:val="504"/>
        </w:trPr>
        <w:tc>
          <w:tcPr>
            <w:tcW w:w="42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580682" w:rsidRDefault="00580682" w:rsidP="00580682">
            <w:pPr>
              <w:tabs>
                <w:tab w:val="left" w:pos="4684"/>
                <w:tab w:val="left" w:pos="5094"/>
                <w:tab w:val="right" w:pos="6745"/>
              </w:tabs>
              <w:spacing w:before="60" w:after="60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/>
                <w:sz w:val="20"/>
                <w:szCs w:val="20"/>
              </w:rPr>
              <w:t>Most of my neighbors would be supportive of locating low income housing in this area</w:t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72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580682" w:rsidRPr="00EF7E84" w:rsidTr="00580682">
        <w:trPr>
          <w:trHeight w:val="504"/>
        </w:trPr>
        <w:tc>
          <w:tcPr>
            <w:tcW w:w="42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580682" w:rsidRDefault="00580682" w:rsidP="00580682">
            <w:pPr>
              <w:pStyle w:val="Numbers"/>
              <w:numPr>
                <w:ilvl w:val="0"/>
                <w:numId w:val="0"/>
              </w:numPr>
              <w:spacing w:before="60" w:after="60" w:line="240" w:lineRule="auto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/>
                <w:sz w:val="20"/>
                <w:szCs w:val="20"/>
              </w:rPr>
              <w:t>Most of my neighbors would be supportive of locating new housing for low income seniors in this area</w:t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72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580682" w:rsidRPr="00EF7E84" w:rsidTr="00580682">
        <w:trPr>
          <w:trHeight w:val="504"/>
        </w:trPr>
        <w:tc>
          <w:tcPr>
            <w:tcW w:w="42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580682" w:rsidRDefault="00580682" w:rsidP="00580682">
            <w:pPr>
              <w:pStyle w:val="Numbers"/>
              <w:numPr>
                <w:ilvl w:val="0"/>
                <w:numId w:val="0"/>
              </w:numPr>
              <w:spacing w:before="60" w:after="60" w:line="240" w:lineRule="auto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/>
                <w:sz w:val="20"/>
                <w:szCs w:val="20"/>
              </w:rPr>
              <w:t>Most of my neighbors would be supportive of locating new apartment buildings in this area</w:t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72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580682" w:rsidRPr="00EF7E84" w:rsidTr="00580682">
        <w:trPr>
          <w:trHeight w:val="504"/>
        </w:trPr>
        <w:tc>
          <w:tcPr>
            <w:tcW w:w="42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580682" w:rsidRDefault="00580682" w:rsidP="00580682">
            <w:pPr>
              <w:pStyle w:val="Numbers"/>
              <w:numPr>
                <w:ilvl w:val="0"/>
                <w:numId w:val="0"/>
              </w:numPr>
              <w:spacing w:before="60" w:after="60" w:line="240" w:lineRule="auto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/>
                <w:sz w:val="20"/>
                <w:szCs w:val="20"/>
              </w:rPr>
              <w:t>Most of my neighbors would be supportive of locating a residential home for people recovering from substance abuse in this area</w:t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72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580682" w:rsidRPr="00EF7E84" w:rsidTr="00580682">
        <w:trPr>
          <w:trHeight w:val="504"/>
        </w:trPr>
        <w:tc>
          <w:tcPr>
            <w:tcW w:w="42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580682" w:rsidRDefault="00580682" w:rsidP="00580682">
            <w:pPr>
              <w:pStyle w:val="Numbers"/>
              <w:numPr>
                <w:ilvl w:val="0"/>
                <w:numId w:val="0"/>
              </w:numPr>
              <w:spacing w:before="60" w:after="60" w:line="240" w:lineRule="auto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/>
                <w:sz w:val="20"/>
                <w:szCs w:val="20"/>
              </w:rPr>
              <w:t>Most of my neighbors would be supportive of locating a residential home for people with disabilities in this area</w:t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72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580682" w:rsidRPr="00EF7E84" w:rsidTr="00580682">
        <w:trPr>
          <w:trHeight w:val="504"/>
        </w:trPr>
        <w:tc>
          <w:tcPr>
            <w:tcW w:w="42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580682" w:rsidRDefault="00580682" w:rsidP="00580682">
            <w:pPr>
              <w:pStyle w:val="Numbers"/>
              <w:numPr>
                <w:ilvl w:val="0"/>
                <w:numId w:val="0"/>
              </w:numPr>
              <w:spacing w:before="60" w:after="60" w:line="240" w:lineRule="auto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/>
                <w:sz w:val="20"/>
                <w:szCs w:val="20"/>
              </w:rPr>
              <w:t>Most of my neighbors would be supportive of people of another race or ethnicity moving to this area</w:t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72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580682" w:rsidRPr="00EF7E84" w:rsidTr="00580682">
        <w:trPr>
          <w:trHeight w:val="504"/>
        </w:trPr>
        <w:tc>
          <w:tcPr>
            <w:tcW w:w="42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580682" w:rsidRDefault="00580682" w:rsidP="00580682">
            <w:pPr>
              <w:pStyle w:val="Numbers"/>
              <w:numPr>
                <w:ilvl w:val="0"/>
                <w:numId w:val="0"/>
              </w:numPr>
              <w:spacing w:before="60" w:after="60" w:line="240" w:lineRule="auto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/>
                <w:sz w:val="20"/>
                <w:szCs w:val="20"/>
              </w:rPr>
              <w:t>Most of my neighbors would be supportive of people of another religion moving to this area</w:t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72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580682" w:rsidRPr="00EF7E84" w:rsidTr="00580682">
        <w:trPr>
          <w:trHeight w:val="504"/>
        </w:trPr>
        <w:tc>
          <w:tcPr>
            <w:tcW w:w="42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580682" w:rsidRDefault="00580682" w:rsidP="00322B5B">
            <w:pPr>
              <w:pStyle w:val="Numbers"/>
              <w:numPr>
                <w:ilvl w:val="0"/>
                <w:numId w:val="0"/>
              </w:numPr>
              <w:spacing w:before="60" w:after="60" w:line="240" w:lineRule="auto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/>
                <w:sz w:val="20"/>
                <w:szCs w:val="20"/>
              </w:rPr>
              <w:t>Most of my neighbors would be supportive of people of another sexual orientation</w:t>
            </w:r>
            <w:r w:rsidR="00322B5B">
              <w:rPr>
                <w:rFonts w:ascii="Calibri" w:hAnsi="Calibri"/>
                <w:sz w:val="20"/>
                <w:szCs w:val="20"/>
              </w:rPr>
              <w:t xml:space="preserve"> or who are </w:t>
            </w:r>
            <w:r w:rsidR="00322B5B">
              <w:rPr>
                <w:rFonts w:ascii="Calibri" w:hAnsi="Calibri"/>
                <w:sz w:val="20"/>
                <w:szCs w:val="20"/>
              </w:rPr>
              <w:lastRenderedPageBreak/>
              <w:t xml:space="preserve">transgender </w:t>
            </w:r>
            <w:r w:rsidRPr="00580682">
              <w:rPr>
                <w:rFonts w:ascii="Calibri" w:hAnsi="Calibri"/>
                <w:sz w:val="20"/>
                <w:szCs w:val="20"/>
              </w:rPr>
              <w:t>moving to this area</w:t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lastRenderedPageBreak/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414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72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BF54BC" w:rsidRDefault="00580682" w:rsidP="000564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</w:tbl>
    <w:p w:rsidR="00EE5B87" w:rsidRDefault="00EE5B87" w:rsidP="00EE5B87">
      <w:pPr>
        <w:pStyle w:val="Questionheading"/>
        <w:ind w:left="360"/>
      </w:pPr>
      <w:r w:rsidRPr="00EE5B87">
        <w:lastRenderedPageBreak/>
        <w:t>Compare your neighborhood to other neighborhoods in the community. Is the quality of (or access to) the following city services/amenities lower, similar or higher than other neighborhoods?</w:t>
      </w:r>
    </w:p>
    <w:tbl>
      <w:tblPr>
        <w:tblW w:w="8910" w:type="dxa"/>
        <w:tblInd w:w="468" w:type="dxa"/>
        <w:tblLayout w:type="fixed"/>
        <w:tblLook w:val="0000" w:firstRow="0" w:lastRow="0" w:firstColumn="0" w:lastColumn="0" w:noHBand="0" w:noVBand="0"/>
      </w:tblPr>
      <w:tblGrid>
        <w:gridCol w:w="3150"/>
        <w:gridCol w:w="1440"/>
        <w:gridCol w:w="1440"/>
        <w:gridCol w:w="1440"/>
        <w:gridCol w:w="1440"/>
      </w:tblGrid>
      <w:tr w:rsidR="00EE5B87" w:rsidRPr="00ED5075" w:rsidTr="00D67317">
        <w:trPr>
          <w:trHeight w:val="576"/>
        </w:trPr>
        <w:tc>
          <w:tcPr>
            <w:tcW w:w="3150" w:type="dxa"/>
            <w:tcBorders>
              <w:bottom w:val="single" w:sz="4" w:space="0" w:color="1C75BC"/>
            </w:tcBorders>
            <w:shd w:val="clear" w:color="auto" w:fill="auto"/>
            <w:vAlign w:val="center"/>
          </w:tcPr>
          <w:p w:rsidR="00EE5B87" w:rsidRPr="00ED5075" w:rsidRDefault="00EE5B87" w:rsidP="00EF460E">
            <w:pPr>
              <w:pStyle w:val="Numbers"/>
              <w:numPr>
                <w:ilvl w:val="0"/>
                <w:numId w:val="0"/>
              </w:numPr>
              <w:spacing w:before="60" w:after="60" w:line="240" w:lineRule="auto"/>
              <w:jc w:val="center"/>
              <w:rPr>
                <w:rFonts w:ascii="Calibri" w:hAnsi="Calibri"/>
                <w:b/>
                <w:color w:val="1C75BC"/>
                <w:sz w:val="22"/>
                <w:szCs w:val="20"/>
              </w:rPr>
            </w:pPr>
            <w:r w:rsidRPr="00ED5075">
              <w:rPr>
                <w:rFonts w:ascii="Calibri" w:hAnsi="Calibri"/>
                <w:b/>
                <w:color w:val="1C75BC"/>
                <w:sz w:val="22"/>
                <w:szCs w:val="20"/>
              </w:rPr>
              <w:br w:type="page"/>
            </w:r>
          </w:p>
        </w:tc>
        <w:tc>
          <w:tcPr>
            <w:tcW w:w="1440" w:type="dxa"/>
            <w:tcBorders>
              <w:bottom w:val="single" w:sz="4" w:space="0" w:color="1C75BC"/>
            </w:tcBorders>
            <w:shd w:val="clear" w:color="auto" w:fill="auto"/>
            <w:vAlign w:val="bottom"/>
          </w:tcPr>
          <w:p w:rsidR="00EE5B87" w:rsidRPr="00ED5075" w:rsidRDefault="00EE5B87" w:rsidP="00D67317">
            <w:pPr>
              <w:pStyle w:val="Numbers"/>
              <w:numPr>
                <w:ilvl w:val="0"/>
                <w:numId w:val="0"/>
              </w:numPr>
              <w:spacing w:line="240" w:lineRule="auto"/>
              <w:jc w:val="center"/>
              <w:rPr>
                <w:rFonts w:ascii="Calibri" w:hAnsi="Calibri"/>
                <w:color w:val="1C75BC"/>
                <w:sz w:val="20"/>
                <w:szCs w:val="20"/>
              </w:rPr>
            </w:pPr>
            <w:r w:rsidRPr="00ED5075">
              <w:rPr>
                <w:rFonts w:ascii="Calibri" w:hAnsi="Calibri"/>
                <w:color w:val="1C75BC"/>
                <w:sz w:val="20"/>
                <w:szCs w:val="20"/>
              </w:rPr>
              <w:t xml:space="preserve">My neighborhood has </w:t>
            </w:r>
            <w:r w:rsidRPr="00ED5075">
              <w:rPr>
                <w:rFonts w:ascii="Calibri" w:hAnsi="Calibri"/>
                <w:b/>
                <w:color w:val="1C75BC"/>
                <w:sz w:val="20"/>
                <w:szCs w:val="20"/>
              </w:rPr>
              <w:t>lower</w:t>
            </w:r>
            <w:r w:rsidRPr="00ED5075">
              <w:rPr>
                <w:rFonts w:ascii="Calibri" w:hAnsi="Calibri"/>
                <w:color w:val="1C75BC"/>
                <w:sz w:val="20"/>
                <w:szCs w:val="20"/>
              </w:rPr>
              <w:t xml:space="preserve"> quality/access</w:t>
            </w:r>
          </w:p>
        </w:tc>
        <w:tc>
          <w:tcPr>
            <w:tcW w:w="1440" w:type="dxa"/>
            <w:tcBorders>
              <w:bottom w:val="single" w:sz="4" w:space="0" w:color="1C75BC"/>
            </w:tcBorders>
            <w:shd w:val="clear" w:color="auto" w:fill="auto"/>
            <w:vAlign w:val="bottom"/>
          </w:tcPr>
          <w:p w:rsidR="00EE5B87" w:rsidRPr="00ED5075" w:rsidRDefault="00EE5B87" w:rsidP="00D67317">
            <w:pPr>
              <w:pStyle w:val="Numbers"/>
              <w:numPr>
                <w:ilvl w:val="0"/>
                <w:numId w:val="0"/>
              </w:numPr>
              <w:spacing w:line="240" w:lineRule="auto"/>
              <w:jc w:val="center"/>
              <w:rPr>
                <w:rFonts w:ascii="Calibri" w:hAnsi="Calibri"/>
                <w:color w:val="1C75BC"/>
                <w:sz w:val="20"/>
                <w:szCs w:val="20"/>
              </w:rPr>
            </w:pPr>
            <w:r w:rsidRPr="00ED5075">
              <w:rPr>
                <w:rFonts w:ascii="Calibri" w:hAnsi="Calibri"/>
                <w:color w:val="1C75BC"/>
                <w:sz w:val="20"/>
                <w:szCs w:val="20"/>
              </w:rPr>
              <w:t xml:space="preserve">My neighborhood has </w:t>
            </w:r>
            <w:r w:rsidRPr="00ED5075">
              <w:rPr>
                <w:rFonts w:ascii="Calibri" w:hAnsi="Calibri"/>
                <w:b/>
                <w:color w:val="1C75BC"/>
                <w:sz w:val="20"/>
                <w:szCs w:val="20"/>
              </w:rPr>
              <w:t>similar</w:t>
            </w:r>
            <w:r w:rsidRPr="00ED5075">
              <w:rPr>
                <w:rFonts w:ascii="Calibri" w:hAnsi="Calibri"/>
                <w:color w:val="1C75BC"/>
                <w:sz w:val="20"/>
                <w:szCs w:val="20"/>
              </w:rPr>
              <w:t xml:space="preserve"> quality access</w:t>
            </w:r>
          </w:p>
        </w:tc>
        <w:tc>
          <w:tcPr>
            <w:tcW w:w="1440" w:type="dxa"/>
            <w:tcBorders>
              <w:bottom w:val="single" w:sz="4" w:space="0" w:color="1C75BC"/>
            </w:tcBorders>
            <w:shd w:val="clear" w:color="auto" w:fill="auto"/>
            <w:vAlign w:val="bottom"/>
          </w:tcPr>
          <w:p w:rsidR="00EE5B87" w:rsidRPr="00ED5075" w:rsidRDefault="00EE5B87" w:rsidP="00D67317">
            <w:pPr>
              <w:pStyle w:val="Numbers"/>
              <w:numPr>
                <w:ilvl w:val="0"/>
                <w:numId w:val="0"/>
              </w:numPr>
              <w:spacing w:line="240" w:lineRule="auto"/>
              <w:jc w:val="center"/>
              <w:rPr>
                <w:rFonts w:ascii="Calibri" w:hAnsi="Calibri"/>
                <w:color w:val="1C75BC"/>
                <w:sz w:val="20"/>
                <w:szCs w:val="20"/>
              </w:rPr>
            </w:pPr>
            <w:r w:rsidRPr="00ED5075">
              <w:rPr>
                <w:rFonts w:ascii="Calibri" w:hAnsi="Calibri"/>
                <w:color w:val="1C75BC"/>
                <w:sz w:val="20"/>
                <w:szCs w:val="20"/>
              </w:rPr>
              <w:t xml:space="preserve">My neighborhood has </w:t>
            </w:r>
            <w:r w:rsidRPr="00ED5075">
              <w:rPr>
                <w:rFonts w:ascii="Calibri" w:hAnsi="Calibri"/>
                <w:b/>
                <w:color w:val="1C75BC"/>
                <w:sz w:val="20"/>
                <w:szCs w:val="20"/>
              </w:rPr>
              <w:t>higher</w:t>
            </w:r>
            <w:r w:rsidRPr="00ED5075">
              <w:rPr>
                <w:rFonts w:ascii="Calibri" w:hAnsi="Calibri"/>
                <w:color w:val="1C75BC"/>
                <w:sz w:val="20"/>
                <w:szCs w:val="20"/>
              </w:rPr>
              <w:t xml:space="preserve"> quality/access</w:t>
            </w:r>
          </w:p>
        </w:tc>
        <w:tc>
          <w:tcPr>
            <w:tcW w:w="1440" w:type="dxa"/>
            <w:tcBorders>
              <w:bottom w:val="single" w:sz="4" w:space="0" w:color="1C75BC"/>
            </w:tcBorders>
            <w:shd w:val="clear" w:color="auto" w:fill="auto"/>
            <w:vAlign w:val="bottom"/>
          </w:tcPr>
          <w:p w:rsidR="00EE5B87" w:rsidRPr="00ED5075" w:rsidRDefault="00EE5B87" w:rsidP="00D67317">
            <w:pPr>
              <w:pStyle w:val="Numbers"/>
              <w:numPr>
                <w:ilvl w:val="0"/>
                <w:numId w:val="0"/>
              </w:numPr>
              <w:spacing w:line="240" w:lineRule="auto"/>
              <w:jc w:val="center"/>
              <w:rPr>
                <w:rFonts w:ascii="Calibri" w:hAnsi="Calibri"/>
                <w:color w:val="1C75BC"/>
                <w:sz w:val="20"/>
                <w:szCs w:val="20"/>
              </w:rPr>
            </w:pPr>
            <w:r w:rsidRPr="00ED5075">
              <w:rPr>
                <w:rFonts w:ascii="Calibri" w:hAnsi="Calibri"/>
                <w:color w:val="1C75BC"/>
                <w:sz w:val="20"/>
                <w:szCs w:val="20"/>
              </w:rPr>
              <w:t>Not sure if there’s a difference</w:t>
            </w:r>
          </w:p>
        </w:tc>
      </w:tr>
      <w:tr w:rsidR="00EE5B87" w:rsidRPr="00ED5075" w:rsidTr="00685F1A">
        <w:trPr>
          <w:trHeight w:val="403"/>
        </w:trPr>
        <w:tc>
          <w:tcPr>
            <w:tcW w:w="3150" w:type="dxa"/>
            <w:tcBorders>
              <w:top w:val="single" w:sz="4" w:space="0" w:color="1C75BC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D67317" w:rsidRDefault="00EE5B87" w:rsidP="00EF460E">
            <w:pPr>
              <w:pStyle w:val="Numbers"/>
              <w:numPr>
                <w:ilvl w:val="0"/>
                <w:numId w:val="0"/>
              </w:numPr>
              <w:tabs>
                <w:tab w:val="left" w:pos="5094"/>
              </w:tabs>
              <w:spacing w:before="60" w:after="60" w:line="240" w:lineRule="auto"/>
              <w:rPr>
                <w:rFonts w:ascii="Calibri" w:hAnsi="Calibri"/>
                <w:sz w:val="21"/>
                <w:szCs w:val="21"/>
              </w:rPr>
            </w:pPr>
            <w:r w:rsidRPr="00D67317">
              <w:rPr>
                <w:rFonts w:ascii="Calibri" w:hAnsi="Calibri"/>
                <w:sz w:val="21"/>
                <w:szCs w:val="21"/>
              </w:rPr>
              <w:t>Sidewalks</w:t>
            </w:r>
          </w:p>
        </w:tc>
        <w:tc>
          <w:tcPr>
            <w:tcW w:w="1440" w:type="dxa"/>
            <w:tcBorders>
              <w:top w:val="single" w:sz="4" w:space="0" w:color="1C75BC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1C75BC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1C75BC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1C75BC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EE5B87" w:rsidRPr="00ED5075" w:rsidTr="00685F1A">
        <w:trPr>
          <w:trHeight w:val="403"/>
        </w:trPr>
        <w:tc>
          <w:tcPr>
            <w:tcW w:w="31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D67317" w:rsidRDefault="00EE5B87" w:rsidP="00EF460E">
            <w:pPr>
              <w:pStyle w:val="Numbers"/>
              <w:numPr>
                <w:ilvl w:val="0"/>
                <w:numId w:val="0"/>
              </w:numPr>
              <w:tabs>
                <w:tab w:val="left" w:pos="5094"/>
              </w:tabs>
              <w:spacing w:before="60" w:after="60" w:line="240" w:lineRule="auto"/>
              <w:rPr>
                <w:rFonts w:ascii="Calibri" w:hAnsi="Calibri"/>
                <w:sz w:val="21"/>
                <w:szCs w:val="21"/>
              </w:rPr>
            </w:pPr>
            <w:r w:rsidRPr="00D67317">
              <w:rPr>
                <w:rFonts w:ascii="Calibri" w:hAnsi="Calibri"/>
                <w:sz w:val="21"/>
                <w:szCs w:val="21"/>
              </w:rPr>
              <w:t>Paved Roads</w:t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EE5B87" w:rsidRPr="00ED5075" w:rsidTr="00685F1A">
        <w:trPr>
          <w:trHeight w:val="403"/>
        </w:trPr>
        <w:tc>
          <w:tcPr>
            <w:tcW w:w="31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D67317" w:rsidRDefault="00EE5B87" w:rsidP="00EF460E">
            <w:pPr>
              <w:pStyle w:val="Numbers"/>
              <w:numPr>
                <w:ilvl w:val="0"/>
                <w:numId w:val="0"/>
              </w:numPr>
              <w:tabs>
                <w:tab w:val="left" w:pos="5094"/>
              </w:tabs>
              <w:spacing w:before="60" w:after="60" w:line="240" w:lineRule="auto"/>
              <w:rPr>
                <w:rFonts w:ascii="Calibri" w:hAnsi="Calibri"/>
                <w:sz w:val="21"/>
                <w:szCs w:val="21"/>
              </w:rPr>
            </w:pPr>
            <w:r w:rsidRPr="00D67317">
              <w:rPr>
                <w:rFonts w:ascii="Calibri" w:hAnsi="Calibri"/>
                <w:sz w:val="21"/>
                <w:szCs w:val="21"/>
              </w:rPr>
              <w:t>Parks</w:t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EE5B87" w:rsidRPr="00ED5075" w:rsidTr="00D67317">
        <w:trPr>
          <w:trHeight w:val="403"/>
        </w:trPr>
        <w:tc>
          <w:tcPr>
            <w:tcW w:w="31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D67317" w:rsidRDefault="00EE5B87" w:rsidP="00EF460E">
            <w:pPr>
              <w:pStyle w:val="Numbers"/>
              <w:numPr>
                <w:ilvl w:val="0"/>
                <w:numId w:val="0"/>
              </w:numPr>
              <w:tabs>
                <w:tab w:val="left" w:pos="5094"/>
              </w:tabs>
              <w:spacing w:before="60" w:after="60" w:line="240" w:lineRule="auto"/>
              <w:rPr>
                <w:rFonts w:ascii="Calibri" w:hAnsi="Calibri"/>
                <w:sz w:val="21"/>
                <w:szCs w:val="21"/>
              </w:rPr>
            </w:pPr>
            <w:r w:rsidRPr="00D67317">
              <w:rPr>
                <w:rFonts w:ascii="Calibri" w:hAnsi="Calibri"/>
                <w:sz w:val="21"/>
                <w:szCs w:val="21"/>
              </w:rPr>
              <w:t>Clean and Running Water</w:t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EE5B87" w:rsidRPr="00ED5075" w:rsidTr="00D67317">
        <w:trPr>
          <w:trHeight w:val="403"/>
        </w:trPr>
        <w:tc>
          <w:tcPr>
            <w:tcW w:w="31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D67317" w:rsidRDefault="00EE5B87" w:rsidP="00EF460E">
            <w:pPr>
              <w:pStyle w:val="Numbers"/>
              <w:numPr>
                <w:ilvl w:val="0"/>
                <w:numId w:val="0"/>
              </w:numPr>
              <w:tabs>
                <w:tab w:val="left" w:pos="5094"/>
              </w:tabs>
              <w:spacing w:before="60" w:after="60" w:line="240" w:lineRule="auto"/>
              <w:rPr>
                <w:rFonts w:ascii="Calibri" w:hAnsi="Calibri"/>
                <w:sz w:val="21"/>
                <w:szCs w:val="21"/>
              </w:rPr>
            </w:pPr>
            <w:r w:rsidRPr="00D67317">
              <w:rPr>
                <w:rFonts w:ascii="Calibri" w:hAnsi="Calibri"/>
                <w:sz w:val="21"/>
                <w:szCs w:val="21"/>
              </w:rPr>
              <w:t>Street lights</w:t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EE5B87" w:rsidRPr="00ED5075" w:rsidTr="00D67317">
        <w:trPr>
          <w:trHeight w:val="403"/>
        </w:trPr>
        <w:tc>
          <w:tcPr>
            <w:tcW w:w="31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D67317" w:rsidRDefault="00EE5B87" w:rsidP="00EF460E">
            <w:pPr>
              <w:pStyle w:val="Numbers"/>
              <w:numPr>
                <w:ilvl w:val="0"/>
                <w:numId w:val="0"/>
              </w:numPr>
              <w:tabs>
                <w:tab w:val="left" w:pos="5094"/>
              </w:tabs>
              <w:spacing w:before="60" w:after="60" w:line="240" w:lineRule="auto"/>
              <w:rPr>
                <w:rFonts w:ascii="Calibri" w:hAnsi="Calibri"/>
                <w:sz w:val="21"/>
                <w:szCs w:val="21"/>
              </w:rPr>
            </w:pPr>
            <w:r w:rsidRPr="00D67317">
              <w:rPr>
                <w:rFonts w:ascii="Calibri" w:hAnsi="Calibri"/>
                <w:sz w:val="21"/>
                <w:szCs w:val="21"/>
              </w:rPr>
              <w:t>Running/Jogging trails and/or bike paths/lanes</w:t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EE5B87" w:rsidRPr="00ED5075" w:rsidTr="00D67317">
        <w:trPr>
          <w:trHeight w:val="504"/>
        </w:trPr>
        <w:tc>
          <w:tcPr>
            <w:tcW w:w="31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D67317" w:rsidRDefault="00EE5B87" w:rsidP="00EF460E">
            <w:pPr>
              <w:pStyle w:val="Numbers"/>
              <w:numPr>
                <w:ilvl w:val="0"/>
                <w:numId w:val="0"/>
              </w:numPr>
              <w:tabs>
                <w:tab w:val="left" w:pos="5094"/>
              </w:tabs>
              <w:spacing w:before="60" w:after="60" w:line="240" w:lineRule="auto"/>
              <w:rPr>
                <w:rFonts w:ascii="Calibri" w:hAnsi="Calibri"/>
                <w:sz w:val="21"/>
                <w:szCs w:val="21"/>
              </w:rPr>
            </w:pPr>
            <w:r w:rsidRPr="00D67317">
              <w:rPr>
                <w:rFonts w:ascii="Calibri" w:hAnsi="Calibri"/>
                <w:sz w:val="21"/>
                <w:szCs w:val="21"/>
              </w:rPr>
              <w:t>Emergency Medical Services (EMS), Fire and Police Services</w:t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EE5B87" w:rsidRPr="00ED5075" w:rsidTr="00D67317">
        <w:trPr>
          <w:trHeight w:val="504"/>
        </w:trPr>
        <w:tc>
          <w:tcPr>
            <w:tcW w:w="31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D67317" w:rsidRDefault="00EE5B87" w:rsidP="00EF460E">
            <w:pPr>
              <w:pStyle w:val="Numbers"/>
              <w:numPr>
                <w:ilvl w:val="0"/>
                <w:numId w:val="0"/>
              </w:numPr>
              <w:tabs>
                <w:tab w:val="left" w:pos="5094"/>
              </w:tabs>
              <w:spacing w:before="60" w:after="60" w:line="240" w:lineRule="auto"/>
              <w:rPr>
                <w:rFonts w:ascii="Calibri" w:hAnsi="Calibri"/>
                <w:sz w:val="21"/>
                <w:szCs w:val="21"/>
              </w:rPr>
            </w:pPr>
            <w:r w:rsidRPr="00D67317">
              <w:rPr>
                <w:rFonts w:ascii="Calibri" w:hAnsi="Calibri"/>
                <w:sz w:val="21"/>
                <w:szCs w:val="21"/>
              </w:rPr>
              <w:t>Health Services (Hospitals, Doctor’s Offices, Pharmacies, Clinics)</w:t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EE5B87" w:rsidRPr="00ED5075" w:rsidTr="00D67317">
        <w:trPr>
          <w:trHeight w:val="504"/>
        </w:trPr>
        <w:tc>
          <w:tcPr>
            <w:tcW w:w="31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D67317" w:rsidRDefault="00EE5B87" w:rsidP="00EF460E">
            <w:pPr>
              <w:pStyle w:val="Numbers"/>
              <w:numPr>
                <w:ilvl w:val="0"/>
                <w:numId w:val="0"/>
              </w:numPr>
              <w:tabs>
                <w:tab w:val="left" w:pos="5094"/>
              </w:tabs>
              <w:spacing w:before="60" w:after="60" w:line="240" w:lineRule="auto"/>
              <w:rPr>
                <w:rFonts w:ascii="Calibri" w:hAnsi="Calibri"/>
                <w:sz w:val="21"/>
                <w:szCs w:val="21"/>
              </w:rPr>
            </w:pPr>
            <w:r w:rsidRPr="00D67317">
              <w:rPr>
                <w:rFonts w:ascii="Calibri" w:hAnsi="Calibri"/>
                <w:sz w:val="21"/>
                <w:szCs w:val="21"/>
              </w:rPr>
              <w:t>Commercial Services (Grocery Stores, Restaurants, Gas Stations, etc.)</w:t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EE5B87" w:rsidRPr="00ED5075" w:rsidTr="00D67317">
        <w:trPr>
          <w:trHeight w:val="504"/>
        </w:trPr>
        <w:tc>
          <w:tcPr>
            <w:tcW w:w="31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D67317" w:rsidRDefault="00EE5B87" w:rsidP="00EF460E">
            <w:pPr>
              <w:pStyle w:val="Numbers"/>
              <w:numPr>
                <w:ilvl w:val="0"/>
                <w:numId w:val="0"/>
              </w:numPr>
              <w:tabs>
                <w:tab w:val="left" w:pos="5094"/>
              </w:tabs>
              <w:spacing w:before="60" w:after="60" w:line="240" w:lineRule="auto"/>
              <w:rPr>
                <w:rFonts w:ascii="Calibri" w:hAnsi="Calibri"/>
                <w:sz w:val="21"/>
                <w:szCs w:val="21"/>
              </w:rPr>
            </w:pPr>
            <w:r w:rsidRPr="00D67317">
              <w:rPr>
                <w:rFonts w:ascii="Calibri" w:hAnsi="Calibri"/>
                <w:sz w:val="21"/>
                <w:szCs w:val="21"/>
              </w:rPr>
              <w:t>Social Services (</w:t>
            </w:r>
            <w:proofErr w:type="spellStart"/>
            <w:r w:rsidRPr="00D67317">
              <w:rPr>
                <w:rFonts w:ascii="Calibri" w:hAnsi="Calibri"/>
                <w:sz w:val="21"/>
                <w:szCs w:val="21"/>
              </w:rPr>
              <w:t>WorkForce</w:t>
            </w:r>
            <w:proofErr w:type="spellEnd"/>
            <w:r w:rsidRPr="00D67317">
              <w:rPr>
                <w:rFonts w:ascii="Calibri" w:hAnsi="Calibri"/>
                <w:sz w:val="21"/>
                <w:szCs w:val="21"/>
              </w:rPr>
              <w:t xml:space="preserve"> Solutions, Neighborhood Centers, Elderly/Adult Day Care Centers, etc.)</w:t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EE5B87" w:rsidRPr="00ED5075" w:rsidTr="00D67317">
        <w:trPr>
          <w:trHeight w:val="504"/>
        </w:trPr>
        <w:tc>
          <w:tcPr>
            <w:tcW w:w="31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D67317" w:rsidRDefault="00EE5B87" w:rsidP="00EF460E">
            <w:pPr>
              <w:pStyle w:val="Numbers"/>
              <w:numPr>
                <w:ilvl w:val="0"/>
                <w:numId w:val="0"/>
              </w:numPr>
              <w:tabs>
                <w:tab w:val="left" w:pos="5094"/>
              </w:tabs>
              <w:spacing w:before="60" w:after="60" w:line="240" w:lineRule="auto"/>
              <w:rPr>
                <w:rFonts w:ascii="Calibri" w:hAnsi="Calibri"/>
                <w:sz w:val="21"/>
                <w:szCs w:val="21"/>
              </w:rPr>
            </w:pPr>
            <w:r w:rsidRPr="00D67317">
              <w:rPr>
                <w:rFonts w:ascii="Calibri" w:hAnsi="Calibri"/>
                <w:sz w:val="21"/>
                <w:szCs w:val="21"/>
              </w:rPr>
              <w:t>Educational/Cultural Facilities (museum, libraries, etc.)</w:t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EE5B87" w:rsidRPr="00ED5075" w:rsidTr="00D67317">
        <w:trPr>
          <w:trHeight w:val="403"/>
        </w:trPr>
        <w:tc>
          <w:tcPr>
            <w:tcW w:w="31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D67317" w:rsidRDefault="00EE5B87" w:rsidP="00EF460E">
            <w:pPr>
              <w:pStyle w:val="Numbers"/>
              <w:numPr>
                <w:ilvl w:val="0"/>
                <w:numId w:val="0"/>
              </w:numPr>
              <w:tabs>
                <w:tab w:val="left" w:pos="5094"/>
              </w:tabs>
              <w:spacing w:before="60" w:after="60" w:line="240" w:lineRule="auto"/>
              <w:rPr>
                <w:rFonts w:ascii="Calibri" w:hAnsi="Calibri"/>
                <w:sz w:val="21"/>
                <w:szCs w:val="21"/>
              </w:rPr>
            </w:pPr>
            <w:r w:rsidRPr="00D67317">
              <w:rPr>
                <w:rFonts w:ascii="Calibri" w:hAnsi="Calibri"/>
                <w:sz w:val="21"/>
                <w:szCs w:val="21"/>
              </w:rPr>
              <w:t>Garbage/Solid Waste Pick-up</w:t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EE5B87" w:rsidRPr="00ED5075" w:rsidTr="00D67317">
        <w:trPr>
          <w:trHeight w:val="403"/>
        </w:trPr>
        <w:tc>
          <w:tcPr>
            <w:tcW w:w="31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D67317" w:rsidRDefault="00EE5B87" w:rsidP="00EF460E">
            <w:pPr>
              <w:pStyle w:val="Numbers"/>
              <w:numPr>
                <w:ilvl w:val="0"/>
                <w:numId w:val="0"/>
              </w:numPr>
              <w:tabs>
                <w:tab w:val="left" w:pos="5094"/>
              </w:tabs>
              <w:spacing w:before="60" w:after="60" w:line="240" w:lineRule="auto"/>
              <w:rPr>
                <w:rFonts w:ascii="Calibri" w:hAnsi="Calibri"/>
                <w:sz w:val="21"/>
                <w:szCs w:val="21"/>
              </w:rPr>
            </w:pPr>
            <w:r w:rsidRPr="00D67317">
              <w:rPr>
                <w:rFonts w:ascii="Calibri" w:hAnsi="Calibri"/>
                <w:sz w:val="21"/>
                <w:szCs w:val="21"/>
              </w:rPr>
              <w:t>Storm Sewer/Adequate Drainage</w:t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EE5B87" w:rsidRPr="00ED5075" w:rsidTr="00D67317">
        <w:trPr>
          <w:trHeight w:val="403"/>
        </w:trPr>
        <w:tc>
          <w:tcPr>
            <w:tcW w:w="31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D67317" w:rsidRDefault="00EE5B87" w:rsidP="00EF460E">
            <w:pPr>
              <w:pStyle w:val="Numbers"/>
              <w:numPr>
                <w:ilvl w:val="0"/>
                <w:numId w:val="0"/>
              </w:numPr>
              <w:tabs>
                <w:tab w:val="left" w:pos="5094"/>
              </w:tabs>
              <w:spacing w:before="60" w:after="60" w:line="240" w:lineRule="auto"/>
              <w:rPr>
                <w:rFonts w:ascii="Calibri" w:hAnsi="Calibri"/>
                <w:sz w:val="21"/>
                <w:szCs w:val="21"/>
              </w:rPr>
            </w:pPr>
            <w:r w:rsidRPr="00D67317">
              <w:rPr>
                <w:rFonts w:ascii="Calibri" w:hAnsi="Calibri"/>
                <w:sz w:val="21"/>
                <w:szCs w:val="21"/>
              </w:rPr>
              <w:t>Sanitary Sewer/Black Lines</w:t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EE5B87" w:rsidRPr="00EF7E84" w:rsidTr="00D67317">
        <w:trPr>
          <w:trHeight w:val="403"/>
        </w:trPr>
        <w:tc>
          <w:tcPr>
            <w:tcW w:w="31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D67317" w:rsidRDefault="00EE5B87" w:rsidP="00EF460E">
            <w:pPr>
              <w:pStyle w:val="Numbers"/>
              <w:numPr>
                <w:ilvl w:val="0"/>
                <w:numId w:val="0"/>
              </w:numPr>
              <w:tabs>
                <w:tab w:val="left" w:pos="5094"/>
              </w:tabs>
              <w:spacing w:before="60" w:after="60" w:line="240" w:lineRule="auto"/>
              <w:rPr>
                <w:rFonts w:ascii="Calibri" w:hAnsi="Calibri"/>
                <w:sz w:val="21"/>
                <w:szCs w:val="21"/>
              </w:rPr>
            </w:pPr>
            <w:r w:rsidRPr="00D67317">
              <w:rPr>
                <w:rFonts w:ascii="Calibri" w:hAnsi="Calibri"/>
                <w:sz w:val="21"/>
                <w:szCs w:val="21"/>
              </w:rPr>
              <w:t>Animal Control</w:t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5B87" w:rsidRPr="00BF54BC" w:rsidRDefault="00EE5B87" w:rsidP="00EF460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AA504F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</w:tbl>
    <w:p w:rsidR="00D67317" w:rsidRDefault="00D67317" w:rsidP="00EE5B87">
      <w:pPr>
        <w:pStyle w:val="Questionheading"/>
        <w:numPr>
          <w:ilvl w:val="0"/>
          <w:numId w:val="0"/>
        </w:numPr>
        <w:ind w:left="360"/>
      </w:pPr>
      <w:r>
        <w:br w:type="page"/>
      </w:r>
    </w:p>
    <w:p w:rsidR="008C4724" w:rsidRPr="00D81E2F" w:rsidRDefault="008C4724" w:rsidP="00EE5B87">
      <w:pPr>
        <w:pStyle w:val="Questionheading"/>
        <w:ind w:left="360"/>
      </w:pPr>
      <w:r w:rsidRPr="00D81E2F">
        <w:lastRenderedPageBreak/>
        <w:t xml:space="preserve">When you think about your housing situation, do you worry about the following issues? </w:t>
      </w:r>
    </w:p>
    <w:tbl>
      <w:tblPr>
        <w:tblW w:w="9090" w:type="dxa"/>
        <w:tblInd w:w="468" w:type="dxa"/>
        <w:tblLayout w:type="fixed"/>
        <w:tblLook w:val="0000" w:firstRow="0" w:lastRow="0" w:firstColumn="0" w:lastColumn="0" w:noHBand="0" w:noVBand="0"/>
      </w:tblPr>
      <w:tblGrid>
        <w:gridCol w:w="6930"/>
        <w:gridCol w:w="1080"/>
        <w:gridCol w:w="1080"/>
      </w:tblGrid>
      <w:tr w:rsidR="00580682" w:rsidRPr="007A7FF8" w:rsidTr="00043BD3">
        <w:trPr>
          <w:trHeight w:val="495"/>
        </w:trPr>
        <w:tc>
          <w:tcPr>
            <w:tcW w:w="6930" w:type="dxa"/>
            <w:tcBorders>
              <w:bottom w:val="single" w:sz="8" w:space="0" w:color="1C75BC"/>
            </w:tcBorders>
            <w:shd w:val="clear" w:color="auto" w:fill="auto"/>
            <w:vAlign w:val="bottom"/>
          </w:tcPr>
          <w:p w:rsidR="00580682" w:rsidRPr="00580682" w:rsidRDefault="00580682" w:rsidP="00580682">
            <w:pPr>
              <w:pStyle w:val="Numbers"/>
              <w:numPr>
                <w:ilvl w:val="0"/>
                <w:numId w:val="0"/>
              </w:numPr>
              <w:spacing w:before="60" w:after="60" w:line="240" w:lineRule="auto"/>
              <w:rPr>
                <w:rFonts w:ascii="Calibri" w:hAnsi="Calibri"/>
                <w:b/>
                <w:color w:val="1C75BC"/>
                <w:sz w:val="22"/>
                <w:szCs w:val="20"/>
              </w:rPr>
            </w:pPr>
            <w:r w:rsidRPr="00580682">
              <w:rPr>
                <w:color w:val="1C75BC"/>
                <w:sz w:val="22"/>
              </w:rPr>
              <w:br w:type="page"/>
            </w:r>
            <w:r w:rsidRPr="000564D3">
              <w:rPr>
                <w:rFonts w:ascii="Calibri" w:hAnsi="Calibri"/>
                <w:b/>
                <w:color w:val="E36C0A" w:themeColor="accent6" w:themeShade="BF"/>
                <w:sz w:val="22"/>
                <w:szCs w:val="20"/>
              </w:rPr>
              <w:t>HOMEOWNERS ONLY</w:t>
            </w:r>
          </w:p>
        </w:tc>
        <w:tc>
          <w:tcPr>
            <w:tcW w:w="1080" w:type="dxa"/>
            <w:tcBorders>
              <w:bottom w:val="single" w:sz="8" w:space="0" w:color="1C75BC"/>
            </w:tcBorders>
            <w:shd w:val="clear" w:color="auto" w:fill="auto"/>
            <w:vAlign w:val="bottom"/>
          </w:tcPr>
          <w:p w:rsidR="00580682" w:rsidRPr="00580682" w:rsidRDefault="00580682" w:rsidP="00580682">
            <w:pPr>
              <w:pStyle w:val="Numbers"/>
              <w:numPr>
                <w:ilvl w:val="0"/>
                <w:numId w:val="0"/>
              </w:numPr>
              <w:spacing w:line="240" w:lineRule="auto"/>
              <w:jc w:val="center"/>
              <w:rPr>
                <w:rFonts w:ascii="Calibri" w:hAnsi="Calibri"/>
                <w:b/>
                <w:color w:val="1C75BC"/>
                <w:sz w:val="22"/>
                <w:szCs w:val="20"/>
              </w:rPr>
            </w:pPr>
            <w:r w:rsidRPr="00580682">
              <w:rPr>
                <w:rFonts w:ascii="Calibri" w:hAnsi="Calibri"/>
                <w:b/>
                <w:color w:val="1C75BC"/>
                <w:sz w:val="22"/>
                <w:szCs w:val="20"/>
              </w:rPr>
              <w:t>Yes</w:t>
            </w:r>
          </w:p>
        </w:tc>
        <w:tc>
          <w:tcPr>
            <w:tcW w:w="1080" w:type="dxa"/>
            <w:tcBorders>
              <w:bottom w:val="single" w:sz="8" w:space="0" w:color="1C75BC"/>
            </w:tcBorders>
            <w:shd w:val="clear" w:color="auto" w:fill="auto"/>
            <w:vAlign w:val="bottom"/>
          </w:tcPr>
          <w:p w:rsidR="00580682" w:rsidRPr="00580682" w:rsidRDefault="00580682" w:rsidP="00580682">
            <w:pPr>
              <w:pStyle w:val="Numbers"/>
              <w:numPr>
                <w:ilvl w:val="0"/>
                <w:numId w:val="0"/>
              </w:numPr>
              <w:spacing w:line="240" w:lineRule="auto"/>
              <w:jc w:val="center"/>
              <w:rPr>
                <w:rFonts w:ascii="Calibri" w:hAnsi="Calibri"/>
                <w:b/>
                <w:color w:val="1C75BC"/>
                <w:sz w:val="22"/>
                <w:szCs w:val="20"/>
              </w:rPr>
            </w:pPr>
            <w:r w:rsidRPr="00580682">
              <w:rPr>
                <w:rFonts w:ascii="Calibri" w:hAnsi="Calibri"/>
                <w:b/>
                <w:color w:val="1C75BC"/>
                <w:sz w:val="22"/>
                <w:szCs w:val="20"/>
              </w:rPr>
              <w:t>No</w:t>
            </w:r>
          </w:p>
        </w:tc>
      </w:tr>
      <w:tr w:rsidR="00580682" w:rsidRPr="00EF7E84" w:rsidTr="00D67317">
        <w:trPr>
          <w:trHeight w:val="432"/>
        </w:trPr>
        <w:tc>
          <w:tcPr>
            <w:tcW w:w="6930" w:type="dxa"/>
            <w:tcBorders>
              <w:top w:val="single" w:sz="8" w:space="0" w:color="1C75BC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580682" w:rsidRDefault="00580682" w:rsidP="00580682">
            <w:pPr>
              <w:pStyle w:val="1stcheckboxlevel"/>
              <w:numPr>
                <w:ilvl w:val="0"/>
                <w:numId w:val="0"/>
              </w:numPr>
              <w:spacing w:after="0"/>
            </w:pPr>
            <w:r w:rsidRPr="00580682">
              <w:t>My home needs repairs that I cannot afford to make</w:t>
            </w:r>
          </w:p>
        </w:tc>
        <w:tc>
          <w:tcPr>
            <w:tcW w:w="1080" w:type="dxa"/>
            <w:tcBorders>
              <w:top w:val="single" w:sz="8" w:space="0" w:color="1C75BC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580682" w:rsidRDefault="00580682" w:rsidP="00580682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080" w:type="dxa"/>
            <w:tcBorders>
              <w:top w:val="single" w:sz="8" w:space="0" w:color="1C75BC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580682" w:rsidRDefault="00580682" w:rsidP="00580682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580682" w:rsidRPr="00EF7E84" w:rsidTr="00D67317">
        <w:trPr>
          <w:trHeight w:val="432"/>
        </w:trPr>
        <w:tc>
          <w:tcPr>
            <w:tcW w:w="69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580682" w:rsidRDefault="00580682" w:rsidP="00580682">
            <w:pPr>
              <w:pStyle w:val="1stcheckboxlevel"/>
              <w:numPr>
                <w:ilvl w:val="0"/>
                <w:numId w:val="0"/>
              </w:numPr>
              <w:spacing w:after="0"/>
            </w:pPr>
            <w:r w:rsidRPr="00580682">
              <w:t>I am concerned about being able to afford to pay my property taxes</w:t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580682" w:rsidRDefault="00580682" w:rsidP="00580682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580682" w:rsidRDefault="00580682" w:rsidP="00580682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580682" w:rsidRPr="00EF7E84" w:rsidTr="00D67317">
        <w:trPr>
          <w:trHeight w:val="432"/>
        </w:trPr>
        <w:tc>
          <w:tcPr>
            <w:tcW w:w="69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580682" w:rsidRDefault="00580682" w:rsidP="00580682">
            <w:pPr>
              <w:pStyle w:val="1stcheckboxlevel"/>
              <w:numPr>
                <w:ilvl w:val="0"/>
                <w:numId w:val="0"/>
              </w:numPr>
              <w:spacing w:after="0"/>
            </w:pPr>
            <w:r w:rsidRPr="00580682">
              <w:t>I worry about my home going into foreclosure</w:t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580682" w:rsidRDefault="00580682" w:rsidP="00580682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580682" w:rsidRPr="00580682" w:rsidRDefault="00580682" w:rsidP="00580682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322B5B" w:rsidRPr="00EF7E84" w:rsidTr="00D67317">
        <w:trPr>
          <w:trHeight w:val="432"/>
        </w:trPr>
        <w:tc>
          <w:tcPr>
            <w:tcW w:w="69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322B5B" w:rsidRPr="00580682" w:rsidRDefault="00322B5B" w:rsidP="00322B5B">
            <w:pPr>
              <w:pStyle w:val="1stcheckboxlevel"/>
              <w:numPr>
                <w:ilvl w:val="0"/>
                <w:numId w:val="0"/>
              </w:numPr>
              <w:spacing w:after="0"/>
            </w:pPr>
            <w:r w:rsidRPr="00580682">
              <w:t>I worry about my home</w:t>
            </w:r>
            <w:r>
              <w:t xml:space="preserve"> flooding in a natural disaster</w:t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322B5B" w:rsidRPr="00580682" w:rsidRDefault="00322B5B" w:rsidP="00293D60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322B5B" w:rsidRPr="00580682" w:rsidRDefault="00322B5B" w:rsidP="00293D60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</w:tbl>
    <w:p w:rsidR="008C4724" w:rsidRDefault="008C4724" w:rsidP="008C4724">
      <w:pPr>
        <w:rPr>
          <w:rFonts w:ascii="Cambria" w:hAnsi="Cambria"/>
          <w:sz w:val="21"/>
          <w:szCs w:val="21"/>
        </w:rPr>
      </w:pPr>
    </w:p>
    <w:tbl>
      <w:tblPr>
        <w:tblW w:w="9090" w:type="dxa"/>
        <w:tblInd w:w="468" w:type="dxa"/>
        <w:tblLayout w:type="fixed"/>
        <w:tblLook w:val="0000" w:firstRow="0" w:lastRow="0" w:firstColumn="0" w:lastColumn="0" w:noHBand="0" w:noVBand="0"/>
      </w:tblPr>
      <w:tblGrid>
        <w:gridCol w:w="6930"/>
        <w:gridCol w:w="1080"/>
        <w:gridCol w:w="1080"/>
      </w:tblGrid>
      <w:tr w:rsidR="000564D3" w:rsidRPr="007A7FF8" w:rsidTr="00043BD3">
        <w:trPr>
          <w:trHeight w:val="495"/>
        </w:trPr>
        <w:tc>
          <w:tcPr>
            <w:tcW w:w="6930" w:type="dxa"/>
            <w:tcBorders>
              <w:bottom w:val="single" w:sz="8" w:space="0" w:color="1C75BC"/>
            </w:tcBorders>
            <w:shd w:val="clear" w:color="auto" w:fill="auto"/>
            <w:vAlign w:val="bottom"/>
          </w:tcPr>
          <w:p w:rsidR="000564D3" w:rsidRPr="00580682" w:rsidRDefault="000564D3" w:rsidP="000564D3">
            <w:pPr>
              <w:pStyle w:val="Numbers"/>
              <w:numPr>
                <w:ilvl w:val="0"/>
                <w:numId w:val="0"/>
              </w:numPr>
              <w:spacing w:before="60" w:after="60" w:line="240" w:lineRule="auto"/>
              <w:rPr>
                <w:rFonts w:ascii="Calibri" w:hAnsi="Calibri"/>
                <w:b/>
                <w:color w:val="1C75BC"/>
                <w:sz w:val="22"/>
                <w:szCs w:val="20"/>
              </w:rPr>
            </w:pPr>
            <w:r w:rsidRPr="00580682">
              <w:rPr>
                <w:color w:val="1C75BC"/>
                <w:sz w:val="22"/>
              </w:rPr>
              <w:br w:type="page"/>
            </w:r>
            <w:r w:rsidRPr="000564D3">
              <w:rPr>
                <w:rFonts w:ascii="Calibri" w:hAnsi="Calibri"/>
                <w:b/>
                <w:color w:val="E36C0A" w:themeColor="accent6" w:themeShade="BF"/>
                <w:sz w:val="22"/>
                <w:szCs w:val="20"/>
              </w:rPr>
              <w:t>RENTERS ONLY</w:t>
            </w:r>
          </w:p>
        </w:tc>
        <w:tc>
          <w:tcPr>
            <w:tcW w:w="1080" w:type="dxa"/>
            <w:tcBorders>
              <w:bottom w:val="single" w:sz="8" w:space="0" w:color="1C75BC"/>
            </w:tcBorders>
            <w:shd w:val="clear" w:color="auto" w:fill="auto"/>
            <w:vAlign w:val="bottom"/>
          </w:tcPr>
          <w:p w:rsidR="000564D3" w:rsidRPr="00580682" w:rsidRDefault="000564D3" w:rsidP="000564D3">
            <w:pPr>
              <w:pStyle w:val="Numbers"/>
              <w:numPr>
                <w:ilvl w:val="0"/>
                <w:numId w:val="0"/>
              </w:numPr>
              <w:spacing w:line="240" w:lineRule="auto"/>
              <w:jc w:val="center"/>
              <w:rPr>
                <w:rFonts w:ascii="Calibri" w:hAnsi="Calibri"/>
                <w:b/>
                <w:color w:val="1C75BC"/>
                <w:sz w:val="22"/>
                <w:szCs w:val="20"/>
              </w:rPr>
            </w:pPr>
            <w:r w:rsidRPr="00580682">
              <w:rPr>
                <w:rFonts w:ascii="Calibri" w:hAnsi="Calibri"/>
                <w:b/>
                <w:color w:val="1C75BC"/>
                <w:sz w:val="22"/>
                <w:szCs w:val="20"/>
              </w:rPr>
              <w:t>Yes</w:t>
            </w:r>
          </w:p>
        </w:tc>
        <w:tc>
          <w:tcPr>
            <w:tcW w:w="1080" w:type="dxa"/>
            <w:tcBorders>
              <w:bottom w:val="single" w:sz="8" w:space="0" w:color="1C75BC"/>
            </w:tcBorders>
            <w:shd w:val="clear" w:color="auto" w:fill="auto"/>
            <w:vAlign w:val="bottom"/>
          </w:tcPr>
          <w:p w:rsidR="000564D3" w:rsidRPr="00580682" w:rsidRDefault="000564D3" w:rsidP="000564D3">
            <w:pPr>
              <w:pStyle w:val="Numbers"/>
              <w:numPr>
                <w:ilvl w:val="0"/>
                <w:numId w:val="0"/>
              </w:numPr>
              <w:spacing w:line="240" w:lineRule="auto"/>
              <w:jc w:val="center"/>
              <w:rPr>
                <w:rFonts w:ascii="Calibri" w:hAnsi="Calibri"/>
                <w:b/>
                <w:color w:val="1C75BC"/>
                <w:sz w:val="22"/>
                <w:szCs w:val="20"/>
              </w:rPr>
            </w:pPr>
            <w:r w:rsidRPr="00580682">
              <w:rPr>
                <w:rFonts w:ascii="Calibri" w:hAnsi="Calibri"/>
                <w:b/>
                <w:color w:val="1C75BC"/>
                <w:sz w:val="22"/>
                <w:szCs w:val="20"/>
              </w:rPr>
              <w:t>No</w:t>
            </w:r>
          </w:p>
        </w:tc>
      </w:tr>
      <w:tr w:rsidR="000564D3" w:rsidRPr="00EF7E84" w:rsidTr="00D67317">
        <w:trPr>
          <w:trHeight w:val="432"/>
        </w:trPr>
        <w:tc>
          <w:tcPr>
            <w:tcW w:w="6930" w:type="dxa"/>
            <w:tcBorders>
              <w:top w:val="single" w:sz="8" w:space="0" w:color="1C75BC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Pr="00580682" w:rsidRDefault="000564D3" w:rsidP="000564D3">
            <w:pPr>
              <w:pStyle w:val="1stcheckboxlevel"/>
              <w:numPr>
                <w:ilvl w:val="0"/>
                <w:numId w:val="0"/>
              </w:numPr>
              <w:spacing w:after="0"/>
            </w:pPr>
            <w:r>
              <w:t>My landlord refuses to make repairs despite my requests</w:t>
            </w:r>
          </w:p>
        </w:tc>
        <w:tc>
          <w:tcPr>
            <w:tcW w:w="1080" w:type="dxa"/>
            <w:tcBorders>
              <w:top w:val="single" w:sz="8" w:space="0" w:color="1C75BC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Pr="00580682" w:rsidRDefault="000564D3" w:rsidP="000564D3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080" w:type="dxa"/>
            <w:tcBorders>
              <w:top w:val="single" w:sz="8" w:space="0" w:color="1C75BC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Pr="00580682" w:rsidRDefault="000564D3" w:rsidP="000564D3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0564D3" w:rsidRPr="00EF7E84" w:rsidTr="00D67317">
        <w:trPr>
          <w:trHeight w:val="432"/>
        </w:trPr>
        <w:tc>
          <w:tcPr>
            <w:tcW w:w="69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Pr="00580682" w:rsidRDefault="000564D3" w:rsidP="000564D3">
            <w:pPr>
              <w:pStyle w:val="1stcheckboxlevel"/>
              <w:numPr>
                <w:ilvl w:val="0"/>
                <w:numId w:val="0"/>
              </w:numPr>
              <w:spacing w:after="0"/>
            </w:pPr>
            <w:r>
              <w:t>I have Section 8 and I am worried my landlord will stop accepting Section 8</w:t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Pr="00580682" w:rsidRDefault="000564D3" w:rsidP="000564D3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Pr="00580682" w:rsidRDefault="000564D3" w:rsidP="000564D3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0564D3" w:rsidRPr="00EF7E84" w:rsidTr="00D67317">
        <w:trPr>
          <w:trHeight w:val="432"/>
        </w:trPr>
        <w:tc>
          <w:tcPr>
            <w:tcW w:w="69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Pr="00580682" w:rsidRDefault="000564D3" w:rsidP="000564D3">
            <w:pPr>
              <w:pStyle w:val="1stcheckboxlevel"/>
              <w:numPr>
                <w:ilvl w:val="0"/>
                <w:numId w:val="0"/>
              </w:numPr>
              <w:spacing w:after="0"/>
            </w:pPr>
            <w:r>
              <w:t>I worry about my rent going up to an amount I can’t afford</w:t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Pr="00580682" w:rsidRDefault="000564D3" w:rsidP="000564D3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Pr="00580682" w:rsidRDefault="000564D3" w:rsidP="000564D3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0564D3" w:rsidRPr="00580682" w:rsidTr="00D67317">
        <w:trPr>
          <w:trHeight w:val="432"/>
        </w:trPr>
        <w:tc>
          <w:tcPr>
            <w:tcW w:w="69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Default="000564D3" w:rsidP="000564D3">
            <w:pPr>
              <w:pStyle w:val="1stcheckboxlevel"/>
              <w:numPr>
                <w:ilvl w:val="0"/>
                <w:numId w:val="0"/>
              </w:numPr>
              <w:spacing w:after="0"/>
            </w:pPr>
            <w:r w:rsidRPr="000564D3">
              <w:t>I worry that if I request a repair it will result in a rent increase or eviction</w:t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Pr="00580682" w:rsidRDefault="000564D3" w:rsidP="000564D3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Pr="00580682" w:rsidRDefault="000564D3" w:rsidP="000564D3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0564D3" w:rsidRPr="00EF7E84" w:rsidTr="00043BD3">
        <w:trPr>
          <w:trHeight w:val="504"/>
        </w:trPr>
        <w:tc>
          <w:tcPr>
            <w:tcW w:w="69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Default="000564D3" w:rsidP="000564D3">
            <w:pPr>
              <w:pStyle w:val="1stcheckboxlevel"/>
              <w:numPr>
                <w:ilvl w:val="0"/>
                <w:numId w:val="0"/>
              </w:numPr>
              <w:spacing w:after="0"/>
            </w:pPr>
            <w:r w:rsidRPr="000564D3">
              <w:t>I worry if I request an accommodation for my disability my rent will go up or I will be evicted</w:t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Pr="00580682" w:rsidRDefault="000564D3" w:rsidP="000564D3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Pr="00580682" w:rsidRDefault="000564D3" w:rsidP="000564D3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0564D3" w:rsidRPr="00580682" w:rsidTr="00D67317">
        <w:trPr>
          <w:trHeight w:val="432"/>
        </w:trPr>
        <w:tc>
          <w:tcPr>
            <w:tcW w:w="69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Default="000564D3" w:rsidP="000564D3">
            <w:pPr>
              <w:pStyle w:val="1stcheckboxlevel"/>
              <w:numPr>
                <w:ilvl w:val="0"/>
                <w:numId w:val="0"/>
              </w:numPr>
              <w:spacing w:after="0"/>
            </w:pPr>
            <w:r w:rsidRPr="000564D3">
              <w:t>I have a felony/criminal record and cannot find a place to rent</w:t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Pr="00580682" w:rsidRDefault="000564D3" w:rsidP="000564D3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Pr="00580682" w:rsidRDefault="000564D3" w:rsidP="000564D3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0564D3" w:rsidRPr="00580682" w:rsidTr="00043BD3">
        <w:trPr>
          <w:trHeight w:val="504"/>
        </w:trPr>
        <w:tc>
          <w:tcPr>
            <w:tcW w:w="69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Default="000564D3" w:rsidP="000564D3">
            <w:pPr>
              <w:pStyle w:val="1stcheckboxlevel"/>
              <w:numPr>
                <w:ilvl w:val="0"/>
                <w:numId w:val="0"/>
              </w:numPr>
              <w:spacing w:after="0"/>
            </w:pPr>
            <w:r w:rsidRPr="000564D3">
              <w:t>I have bad credit/history of evictions/foreclosure and cannot find a place to rent</w:t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Pr="00580682" w:rsidRDefault="000564D3" w:rsidP="000564D3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Pr="00580682" w:rsidRDefault="000564D3" w:rsidP="000564D3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0564D3" w:rsidRPr="00580682" w:rsidTr="00D67317">
        <w:trPr>
          <w:trHeight w:val="432"/>
        </w:trPr>
        <w:tc>
          <w:tcPr>
            <w:tcW w:w="69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Default="000564D3" w:rsidP="000564D3">
            <w:pPr>
              <w:pStyle w:val="1stcheckboxlevel"/>
              <w:numPr>
                <w:ilvl w:val="0"/>
                <w:numId w:val="0"/>
              </w:numPr>
              <w:spacing w:after="0"/>
            </w:pPr>
            <w:r w:rsidRPr="000564D3">
              <w:t>I want to buy a house but can’t afford the down payment</w:t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Pr="00580682" w:rsidRDefault="000564D3" w:rsidP="000564D3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Pr="00580682" w:rsidRDefault="000564D3" w:rsidP="000564D3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0564D3" w:rsidRPr="00580682" w:rsidTr="00D67317">
        <w:trPr>
          <w:trHeight w:val="432"/>
        </w:trPr>
        <w:tc>
          <w:tcPr>
            <w:tcW w:w="69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Default="000564D3" w:rsidP="000564D3">
            <w:pPr>
              <w:pStyle w:val="1stcheckboxlevel"/>
              <w:numPr>
                <w:ilvl w:val="0"/>
                <w:numId w:val="0"/>
              </w:numPr>
              <w:spacing w:after="0"/>
            </w:pPr>
            <w:r w:rsidRPr="000564D3">
              <w:t xml:space="preserve">I </w:t>
            </w:r>
            <w:r>
              <w:t>worry about being evicted</w:t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Pr="00580682" w:rsidRDefault="000564D3" w:rsidP="000564D3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Pr="00580682" w:rsidRDefault="000564D3" w:rsidP="000564D3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0564D3" w:rsidRPr="00580682" w:rsidTr="00D67317">
        <w:trPr>
          <w:trHeight w:val="432"/>
        </w:trPr>
        <w:tc>
          <w:tcPr>
            <w:tcW w:w="69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Default="000564D3" w:rsidP="000564D3">
            <w:pPr>
              <w:pStyle w:val="1stcheckboxlevel"/>
              <w:numPr>
                <w:ilvl w:val="0"/>
                <w:numId w:val="0"/>
              </w:numPr>
              <w:spacing w:after="0"/>
            </w:pPr>
            <w:r w:rsidRPr="000564D3">
              <w:t>I worry that my rental unit will be converted to a condo</w:t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Pr="00580682" w:rsidRDefault="000564D3" w:rsidP="000564D3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Pr="00580682" w:rsidRDefault="000564D3" w:rsidP="000564D3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0564D3" w:rsidRPr="00580682" w:rsidTr="00043BD3">
        <w:trPr>
          <w:trHeight w:val="504"/>
        </w:trPr>
        <w:tc>
          <w:tcPr>
            <w:tcW w:w="69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Default="000564D3" w:rsidP="000564D3">
            <w:pPr>
              <w:pStyle w:val="1stcheckboxlevel"/>
              <w:numPr>
                <w:ilvl w:val="0"/>
                <w:numId w:val="0"/>
              </w:numPr>
              <w:spacing w:after="0"/>
            </w:pPr>
            <w:r w:rsidRPr="000564D3">
              <w:t>I need housing assistance (voucher/public housing/rent assistance) but the waitlist is too long/closed</w:t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Pr="00580682" w:rsidRDefault="000564D3" w:rsidP="000564D3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564D3" w:rsidRPr="00580682" w:rsidRDefault="000564D3" w:rsidP="000564D3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322B5B" w:rsidRPr="00580682" w:rsidTr="00043BD3">
        <w:trPr>
          <w:trHeight w:val="504"/>
        </w:trPr>
        <w:tc>
          <w:tcPr>
            <w:tcW w:w="69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322B5B" w:rsidRDefault="00322B5B" w:rsidP="00293D60">
            <w:pPr>
              <w:pStyle w:val="1stcheckboxlevel"/>
              <w:numPr>
                <w:ilvl w:val="0"/>
                <w:numId w:val="0"/>
              </w:numPr>
              <w:spacing w:after="0"/>
            </w:pPr>
            <w:r w:rsidRPr="00322B5B">
              <w:t>I worry about retaliation if I report harassment by my neighbors/building staff/landlord.</w:t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322B5B" w:rsidRPr="00580682" w:rsidRDefault="00322B5B" w:rsidP="00293D60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322B5B" w:rsidRPr="00580682" w:rsidRDefault="00322B5B" w:rsidP="00293D60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322B5B" w:rsidRPr="00580682" w:rsidTr="00D67317">
        <w:trPr>
          <w:trHeight w:val="432"/>
        </w:trPr>
        <w:tc>
          <w:tcPr>
            <w:tcW w:w="693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322B5B" w:rsidRDefault="00322B5B" w:rsidP="00D67317">
            <w:pPr>
              <w:pStyle w:val="1stcheckboxlevel"/>
              <w:numPr>
                <w:ilvl w:val="0"/>
                <w:numId w:val="0"/>
              </w:numPr>
              <w:spacing w:after="0"/>
            </w:pPr>
            <w:r w:rsidRPr="00580682">
              <w:t>I worry about my home</w:t>
            </w:r>
            <w:r>
              <w:t xml:space="preserve"> flooding in a natural disaster</w:t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322B5B" w:rsidRPr="00580682" w:rsidRDefault="00322B5B" w:rsidP="00293D60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108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322B5B" w:rsidRPr="00580682" w:rsidRDefault="00322B5B" w:rsidP="00293D60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</w:tbl>
    <w:p w:rsidR="000564D3" w:rsidRDefault="000564D3" w:rsidP="00D67317">
      <w:pPr>
        <w:spacing w:after="120"/>
        <w:rPr>
          <w:rFonts w:ascii="Cambria" w:hAnsi="Cambria"/>
          <w:sz w:val="21"/>
          <w:szCs w:val="21"/>
          <w:highlight w:val="yellow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468"/>
      </w:tblGrid>
      <w:tr w:rsidR="000564D3" w:rsidTr="000564D3">
        <w:tc>
          <w:tcPr>
            <w:tcW w:w="9468" w:type="dxa"/>
            <w:tcBorders>
              <w:top w:val="nil"/>
              <w:left w:val="nil"/>
              <w:bottom w:val="nil"/>
              <w:right w:val="nil"/>
            </w:tcBorders>
            <w:shd w:val="clear" w:color="auto" w:fill="1C75BC"/>
          </w:tcPr>
          <w:p w:rsidR="000564D3" w:rsidRDefault="000564D3" w:rsidP="000564D3">
            <w:pPr>
              <w:pStyle w:val="Questionheading"/>
              <w:numPr>
                <w:ilvl w:val="0"/>
                <w:numId w:val="0"/>
              </w:numPr>
              <w:spacing w:before="120" w:line="240" w:lineRule="auto"/>
            </w:pPr>
            <w:r>
              <w:rPr>
                <w:color w:val="FFFFFF" w:themeColor="background1"/>
              </w:rPr>
              <w:t>DISABILITY</w:t>
            </w:r>
          </w:p>
        </w:tc>
      </w:tr>
    </w:tbl>
    <w:p w:rsidR="008C4724" w:rsidRPr="00690159" w:rsidRDefault="008C4724" w:rsidP="00D67317">
      <w:pPr>
        <w:pStyle w:val="Questionheading"/>
        <w:spacing w:before="120"/>
        <w:ind w:left="360"/>
      </w:pPr>
      <w:r w:rsidRPr="00690159">
        <w:t>Do you or any member of your household have a disability of any type—physical, mental, intellectual, developmental?</w:t>
      </w:r>
    </w:p>
    <w:p w:rsidR="00043BD3" w:rsidRDefault="00043BD3" w:rsidP="000564D3">
      <w:pPr>
        <w:pStyle w:val="1stcheckboxlevel"/>
        <w:sectPr w:rsidR="00043BD3" w:rsidSect="00AA504F">
          <w:type w:val="continuous"/>
          <w:pgSz w:w="12240" w:h="15840" w:code="1"/>
          <w:pgMar w:top="1440" w:right="1440" w:bottom="720" w:left="1440" w:header="0" w:footer="525" w:gutter="0"/>
          <w:cols w:space="720"/>
          <w:docGrid w:linePitch="360"/>
        </w:sectPr>
      </w:pPr>
    </w:p>
    <w:p w:rsidR="008C4724" w:rsidRPr="000564D3" w:rsidRDefault="008C4724" w:rsidP="000564D3">
      <w:pPr>
        <w:pStyle w:val="1stcheckboxlevel"/>
      </w:pPr>
      <w:r w:rsidRPr="000564D3">
        <w:lastRenderedPageBreak/>
        <w:t>Yes</w:t>
      </w:r>
    </w:p>
    <w:p w:rsidR="008C4724" w:rsidRPr="000564D3" w:rsidRDefault="008C4724" w:rsidP="00043BD3">
      <w:pPr>
        <w:pStyle w:val="1stcheckboxlevel"/>
        <w:spacing w:after="240"/>
        <w:ind w:left="360"/>
      </w:pPr>
      <w:r w:rsidRPr="000564D3">
        <w:lastRenderedPageBreak/>
        <w:t>No [</w:t>
      </w:r>
      <w:r w:rsidRPr="000564D3">
        <w:rPr>
          <w:i/>
        </w:rPr>
        <w:t xml:space="preserve">Skip to question </w:t>
      </w:r>
      <w:r w:rsidR="00C26B86">
        <w:rPr>
          <w:i/>
        </w:rPr>
        <w:t>1</w:t>
      </w:r>
      <w:r w:rsidR="00A22859">
        <w:rPr>
          <w:i/>
        </w:rPr>
        <w:t>6</w:t>
      </w:r>
      <w:r w:rsidR="00685F1A">
        <w:rPr>
          <w:i/>
        </w:rPr>
        <w:t>]</w:t>
      </w:r>
      <w:bookmarkStart w:id="0" w:name="_GoBack"/>
      <w:bookmarkEnd w:id="0"/>
    </w:p>
    <w:p w:rsidR="00043BD3" w:rsidRDefault="00043BD3" w:rsidP="000564D3">
      <w:pPr>
        <w:pStyle w:val="Questionheading"/>
        <w:numPr>
          <w:ilvl w:val="0"/>
          <w:numId w:val="0"/>
        </w:numPr>
        <w:tabs>
          <w:tab w:val="clear" w:pos="360"/>
        </w:tabs>
        <w:ind w:left="900" w:hanging="540"/>
        <w:sectPr w:rsidR="00043BD3" w:rsidSect="00043BD3">
          <w:type w:val="continuous"/>
          <w:pgSz w:w="12240" w:h="15840" w:code="1"/>
          <w:pgMar w:top="1440" w:right="1440" w:bottom="720" w:left="1440" w:header="0" w:footer="525" w:gutter="0"/>
          <w:cols w:num="2" w:space="720" w:equalWidth="0">
            <w:col w:w="3600" w:space="720"/>
            <w:col w:w="5040"/>
          </w:cols>
          <w:docGrid w:linePitch="360"/>
        </w:sectPr>
      </w:pPr>
    </w:p>
    <w:p w:rsidR="008C4724" w:rsidRPr="00AD1E29" w:rsidRDefault="00A22859" w:rsidP="000564D3">
      <w:pPr>
        <w:pStyle w:val="Questionheading"/>
        <w:numPr>
          <w:ilvl w:val="0"/>
          <w:numId w:val="0"/>
        </w:numPr>
        <w:tabs>
          <w:tab w:val="clear" w:pos="360"/>
        </w:tabs>
        <w:ind w:left="900" w:hanging="540"/>
      </w:pPr>
      <w:r>
        <w:lastRenderedPageBreak/>
        <w:t>15</w:t>
      </w:r>
      <w:r w:rsidR="000564D3">
        <w:t>a.</w:t>
      </w:r>
      <w:r w:rsidR="000564D3">
        <w:tab/>
      </w:r>
      <w:proofErr w:type="gramStart"/>
      <w:r w:rsidR="008C4724" w:rsidRPr="00690159">
        <w:t>If</w:t>
      </w:r>
      <w:proofErr w:type="gramEnd"/>
      <w:r w:rsidR="008C4724" w:rsidRPr="00690159">
        <w:t xml:space="preserve"> yes, does the house or apartment you currently live in meet the needs of your household member with a disability?</w:t>
      </w:r>
    </w:p>
    <w:p w:rsidR="00043BD3" w:rsidRDefault="00043BD3" w:rsidP="000564D3">
      <w:pPr>
        <w:pStyle w:val="1stcheckboxlevel"/>
        <w:ind w:left="1260"/>
        <w:sectPr w:rsidR="00043BD3" w:rsidSect="00AA504F">
          <w:type w:val="continuous"/>
          <w:pgSz w:w="12240" w:h="15840" w:code="1"/>
          <w:pgMar w:top="1440" w:right="1440" w:bottom="720" w:left="1440" w:header="0" w:footer="525" w:gutter="0"/>
          <w:cols w:space="720"/>
          <w:docGrid w:linePitch="360"/>
        </w:sectPr>
      </w:pPr>
    </w:p>
    <w:p w:rsidR="008C4724" w:rsidRPr="000564D3" w:rsidRDefault="008C4724" w:rsidP="000564D3">
      <w:pPr>
        <w:pStyle w:val="1stcheckboxlevel"/>
        <w:ind w:left="1260"/>
      </w:pPr>
      <w:r w:rsidRPr="000564D3">
        <w:lastRenderedPageBreak/>
        <w:t>Yes [</w:t>
      </w:r>
      <w:r w:rsidR="00D67317">
        <w:rPr>
          <w:i/>
        </w:rPr>
        <w:t>Skip to question 15</w:t>
      </w:r>
      <w:r w:rsidRPr="000564D3">
        <w:rPr>
          <w:i/>
        </w:rPr>
        <w:t>c</w:t>
      </w:r>
      <w:r w:rsidRPr="000564D3">
        <w:t>]</w:t>
      </w:r>
    </w:p>
    <w:p w:rsidR="008C4724" w:rsidRPr="000564D3" w:rsidRDefault="008C4724" w:rsidP="00043BD3">
      <w:pPr>
        <w:pStyle w:val="1stcheckboxlevel"/>
        <w:spacing w:after="240"/>
        <w:ind w:left="360"/>
      </w:pPr>
      <w:r w:rsidRPr="000564D3">
        <w:lastRenderedPageBreak/>
        <w:t>No</w:t>
      </w:r>
    </w:p>
    <w:p w:rsidR="00043BD3" w:rsidRDefault="00043BD3" w:rsidP="000564D3">
      <w:pPr>
        <w:pStyle w:val="Questionheading"/>
        <w:numPr>
          <w:ilvl w:val="0"/>
          <w:numId w:val="0"/>
        </w:numPr>
        <w:tabs>
          <w:tab w:val="clear" w:pos="360"/>
        </w:tabs>
        <w:ind w:left="900" w:hanging="540"/>
        <w:sectPr w:rsidR="00043BD3" w:rsidSect="00043BD3">
          <w:type w:val="continuous"/>
          <w:pgSz w:w="12240" w:h="15840" w:code="1"/>
          <w:pgMar w:top="1440" w:right="1440" w:bottom="720" w:left="1440" w:header="0" w:footer="525" w:gutter="0"/>
          <w:cols w:num="2" w:space="720" w:equalWidth="0">
            <w:col w:w="3600" w:space="720"/>
            <w:col w:w="5040"/>
          </w:cols>
          <w:docGrid w:linePitch="360"/>
        </w:sectPr>
      </w:pPr>
    </w:p>
    <w:p w:rsidR="008C4724" w:rsidRPr="00750AA6" w:rsidRDefault="00A22859" w:rsidP="000564D3">
      <w:pPr>
        <w:pStyle w:val="Questionheading"/>
        <w:numPr>
          <w:ilvl w:val="0"/>
          <w:numId w:val="0"/>
        </w:numPr>
        <w:tabs>
          <w:tab w:val="clear" w:pos="360"/>
        </w:tabs>
        <w:ind w:left="900" w:hanging="540"/>
        <w:rPr>
          <w:u w:val="single"/>
        </w:rPr>
      </w:pPr>
      <w:r>
        <w:lastRenderedPageBreak/>
        <w:t>15</w:t>
      </w:r>
      <w:r w:rsidR="008C4724" w:rsidRPr="00B26AC7">
        <w:t>b.</w:t>
      </w:r>
      <w:r w:rsidR="000564D3">
        <w:tab/>
      </w:r>
      <w:proofErr w:type="gramStart"/>
      <w:r w:rsidR="008C4724" w:rsidRPr="00690159">
        <w:t>If</w:t>
      </w:r>
      <w:proofErr w:type="gramEnd"/>
      <w:r w:rsidR="008C4724" w:rsidRPr="00690159">
        <w:t xml:space="preserve"> no, what improvements or modifications do you need to better meet your or your family’s needs?</w:t>
      </w:r>
    </w:p>
    <w:p w:rsidR="000564D3" w:rsidRDefault="000564D3" w:rsidP="000564D3">
      <w:pPr>
        <w:pStyle w:val="1stcheckboxlevel"/>
        <w:ind w:left="1260"/>
        <w:sectPr w:rsidR="000564D3" w:rsidSect="00AA504F">
          <w:type w:val="continuous"/>
          <w:pgSz w:w="12240" w:h="15840" w:code="1"/>
          <w:pgMar w:top="1440" w:right="1440" w:bottom="720" w:left="1440" w:header="0" w:footer="525" w:gutter="0"/>
          <w:cols w:space="720"/>
          <w:docGrid w:linePitch="360"/>
        </w:sectPr>
      </w:pPr>
    </w:p>
    <w:p w:rsidR="008C4724" w:rsidRPr="000564D3" w:rsidRDefault="008C4724" w:rsidP="000564D3">
      <w:pPr>
        <w:pStyle w:val="1stcheckboxlevel"/>
        <w:ind w:left="1260"/>
      </w:pPr>
      <w:r w:rsidRPr="000564D3">
        <w:lastRenderedPageBreak/>
        <w:t>Grab bars in bathroom</w:t>
      </w:r>
    </w:p>
    <w:p w:rsidR="008C4724" w:rsidRPr="000564D3" w:rsidRDefault="008C4724" w:rsidP="000564D3">
      <w:pPr>
        <w:pStyle w:val="1stcheckboxlevel"/>
        <w:ind w:left="1260"/>
      </w:pPr>
      <w:r w:rsidRPr="000564D3">
        <w:t>Wider doorways</w:t>
      </w:r>
    </w:p>
    <w:p w:rsidR="008C4724" w:rsidRPr="000564D3" w:rsidRDefault="008C4724" w:rsidP="000564D3">
      <w:pPr>
        <w:pStyle w:val="1stcheckboxlevel"/>
        <w:ind w:left="1260"/>
      </w:pPr>
      <w:r w:rsidRPr="000564D3">
        <w:t>Fire alarm/doorbell made accessible for person with hearing disability/deaf</w:t>
      </w:r>
    </w:p>
    <w:p w:rsidR="008C4724" w:rsidRPr="000564D3" w:rsidRDefault="008C4724" w:rsidP="00043BD3">
      <w:pPr>
        <w:pStyle w:val="1stcheckboxlevel"/>
        <w:ind w:left="360"/>
      </w:pPr>
      <w:r w:rsidRPr="000564D3">
        <w:lastRenderedPageBreak/>
        <w:t>Alarm to notify if a non-verbal child leaves the home</w:t>
      </w:r>
    </w:p>
    <w:p w:rsidR="008C4724" w:rsidRPr="000564D3" w:rsidRDefault="008C4724" w:rsidP="00043BD3">
      <w:pPr>
        <w:pStyle w:val="1stcheckboxlevel"/>
        <w:ind w:left="360"/>
      </w:pPr>
      <w:r w:rsidRPr="000564D3">
        <w:t>Reserved accessible parking spot by entrance</w:t>
      </w:r>
    </w:p>
    <w:p w:rsidR="008C4724" w:rsidRPr="000564D3" w:rsidRDefault="008C4724" w:rsidP="00043BD3">
      <w:pPr>
        <w:pStyle w:val="1stcheckboxlevel"/>
        <w:ind w:left="360"/>
      </w:pPr>
      <w:r w:rsidRPr="000564D3">
        <w:t>Service or emotional support animal allowed in apartment/room/home</w:t>
      </w:r>
    </w:p>
    <w:p w:rsidR="008C4724" w:rsidRPr="000564D3" w:rsidRDefault="008C4724" w:rsidP="00DC743C">
      <w:pPr>
        <w:pStyle w:val="1stcheckboxlevel"/>
        <w:ind w:left="360"/>
      </w:pPr>
      <w:r w:rsidRPr="000564D3">
        <w:t>Other (</w:t>
      </w:r>
      <w:r w:rsidRPr="00043BD3">
        <w:rPr>
          <w:i/>
        </w:rPr>
        <w:t>please specify</w:t>
      </w:r>
      <w:r w:rsidR="00F00C7B">
        <w:t>)</w:t>
      </w:r>
      <w:r w:rsidRPr="000564D3">
        <w:t xml:space="preserve"> __________________</w:t>
      </w:r>
    </w:p>
    <w:p w:rsidR="000564D3" w:rsidRDefault="000564D3" w:rsidP="00685F1A">
      <w:pPr>
        <w:pStyle w:val="BodyText"/>
        <w:sectPr w:rsidR="000564D3" w:rsidSect="000564D3">
          <w:type w:val="continuous"/>
          <w:pgSz w:w="12240" w:h="15840" w:code="1"/>
          <w:pgMar w:top="1440" w:right="1440" w:bottom="720" w:left="1440" w:header="0" w:footer="525" w:gutter="0"/>
          <w:cols w:num="2" w:space="720"/>
          <w:docGrid w:linePitch="360"/>
        </w:sectPr>
      </w:pPr>
    </w:p>
    <w:p w:rsidR="008C4724" w:rsidRPr="00C26B86" w:rsidRDefault="00043BD3" w:rsidP="00043BD3">
      <w:pPr>
        <w:pStyle w:val="Questionheading"/>
        <w:numPr>
          <w:ilvl w:val="0"/>
          <w:numId w:val="0"/>
        </w:numPr>
        <w:tabs>
          <w:tab w:val="clear" w:pos="360"/>
          <w:tab w:val="right" w:pos="9360"/>
        </w:tabs>
        <w:ind w:left="900" w:hanging="540"/>
        <w:rPr>
          <w:b w:val="0"/>
          <w:color w:val="auto"/>
          <w:u w:val="single"/>
        </w:rPr>
      </w:pPr>
      <w:r>
        <w:lastRenderedPageBreak/>
        <w:t>1</w:t>
      </w:r>
      <w:r w:rsidR="00A22859">
        <w:t>5</w:t>
      </w:r>
      <w:r>
        <w:t>c.</w:t>
      </w:r>
      <w:r>
        <w:tab/>
      </w:r>
      <w:proofErr w:type="gramStart"/>
      <w:r w:rsidR="008C4724" w:rsidRPr="00C50063">
        <w:t>What</w:t>
      </w:r>
      <w:proofErr w:type="gramEnd"/>
      <w:r w:rsidR="008C4724" w:rsidRPr="00C50063">
        <w:t xml:space="preserve"> improvements </w:t>
      </w:r>
      <w:r w:rsidR="00322B5B">
        <w:t xml:space="preserve">in </w:t>
      </w:r>
      <w:r w:rsidR="00EE5B87">
        <w:t>your community</w:t>
      </w:r>
      <w:r w:rsidR="008C4724" w:rsidRPr="00C50063">
        <w:t xml:space="preserve">, if any, are needed to ensure that the person with a disability in your household is able to access </w:t>
      </w:r>
      <w:r w:rsidR="008C4724" w:rsidRPr="00322B5B">
        <w:rPr>
          <w:u w:val="single"/>
        </w:rPr>
        <w:t>employment opportunities</w:t>
      </w:r>
      <w:r>
        <w:t xml:space="preserve">? </w:t>
      </w:r>
      <w:r w:rsidRPr="00C26B86">
        <w:rPr>
          <w:b w:val="0"/>
          <w:color w:val="auto"/>
          <w:u w:val="single"/>
        </w:rPr>
        <w:tab/>
      </w:r>
    </w:p>
    <w:p w:rsidR="00043BD3" w:rsidRPr="00C26B86" w:rsidRDefault="00043BD3" w:rsidP="00043BD3">
      <w:pPr>
        <w:pStyle w:val="Questionheading"/>
        <w:numPr>
          <w:ilvl w:val="0"/>
          <w:numId w:val="0"/>
        </w:numPr>
        <w:tabs>
          <w:tab w:val="clear" w:pos="360"/>
          <w:tab w:val="right" w:pos="9360"/>
        </w:tabs>
        <w:ind w:left="900" w:hanging="540"/>
        <w:rPr>
          <w:b w:val="0"/>
          <w:color w:val="auto"/>
          <w:u w:val="single"/>
        </w:rPr>
      </w:pPr>
      <w:r w:rsidRPr="00C26B86">
        <w:rPr>
          <w:b w:val="0"/>
          <w:color w:val="auto"/>
        </w:rPr>
        <w:tab/>
      </w:r>
      <w:r w:rsidRPr="00C26B86">
        <w:rPr>
          <w:b w:val="0"/>
          <w:color w:val="auto"/>
          <w:u w:val="single"/>
        </w:rPr>
        <w:tab/>
      </w:r>
    </w:p>
    <w:p w:rsidR="008C4724" w:rsidRPr="00C26B86" w:rsidRDefault="008C4724" w:rsidP="00043BD3">
      <w:pPr>
        <w:pStyle w:val="Questionheading"/>
        <w:numPr>
          <w:ilvl w:val="0"/>
          <w:numId w:val="0"/>
        </w:numPr>
        <w:tabs>
          <w:tab w:val="clear" w:pos="360"/>
          <w:tab w:val="right" w:pos="9360"/>
        </w:tabs>
        <w:ind w:left="900" w:hanging="540"/>
        <w:rPr>
          <w:b w:val="0"/>
          <w:color w:val="auto"/>
          <w:u w:val="single"/>
        </w:rPr>
      </w:pPr>
      <w:r>
        <w:t>1</w:t>
      </w:r>
      <w:r w:rsidR="00A22859">
        <w:t>5</w:t>
      </w:r>
      <w:r w:rsidRPr="00B26AC7">
        <w:t>d.</w:t>
      </w:r>
      <w:r w:rsidR="00043BD3">
        <w:tab/>
      </w:r>
      <w:proofErr w:type="gramStart"/>
      <w:r w:rsidRPr="00C50063">
        <w:t>What</w:t>
      </w:r>
      <w:proofErr w:type="gramEnd"/>
      <w:r w:rsidRPr="00C50063">
        <w:t xml:space="preserve"> improvements are necessary in </w:t>
      </w:r>
      <w:r w:rsidR="00EE5B87">
        <w:t>your community</w:t>
      </w:r>
      <w:r w:rsidRPr="00C50063">
        <w:t xml:space="preserve">, if any, are needed to ensure that the person with a disability in your household is able to access </w:t>
      </w:r>
      <w:r w:rsidRPr="00322B5B">
        <w:rPr>
          <w:u w:val="single"/>
        </w:rPr>
        <w:t>health services</w:t>
      </w:r>
      <w:r w:rsidRPr="00C50063">
        <w:t xml:space="preserve">? </w:t>
      </w:r>
      <w:r w:rsidR="00043BD3" w:rsidRPr="00C26B86">
        <w:rPr>
          <w:b w:val="0"/>
          <w:color w:val="auto"/>
          <w:u w:val="single"/>
        </w:rPr>
        <w:tab/>
      </w:r>
    </w:p>
    <w:p w:rsidR="00043BD3" w:rsidRPr="00C26B86" w:rsidRDefault="00043BD3" w:rsidP="00043BD3">
      <w:pPr>
        <w:pStyle w:val="Questionheading"/>
        <w:numPr>
          <w:ilvl w:val="0"/>
          <w:numId w:val="0"/>
        </w:numPr>
        <w:tabs>
          <w:tab w:val="clear" w:pos="360"/>
          <w:tab w:val="right" w:pos="9360"/>
        </w:tabs>
        <w:ind w:left="900" w:hanging="540"/>
        <w:rPr>
          <w:b w:val="0"/>
          <w:color w:val="auto"/>
          <w:u w:val="single"/>
        </w:rPr>
      </w:pPr>
      <w:r w:rsidRPr="00C26B86">
        <w:rPr>
          <w:b w:val="0"/>
          <w:color w:val="auto"/>
        </w:rPr>
        <w:tab/>
      </w:r>
      <w:r w:rsidRPr="00C26B86">
        <w:rPr>
          <w:b w:val="0"/>
          <w:color w:val="auto"/>
          <w:u w:val="single"/>
        </w:rPr>
        <w:tab/>
      </w:r>
    </w:p>
    <w:p w:rsidR="008C4724" w:rsidRPr="00C26B86" w:rsidRDefault="008C4724" w:rsidP="00043BD3">
      <w:pPr>
        <w:pStyle w:val="Questionheading"/>
        <w:numPr>
          <w:ilvl w:val="0"/>
          <w:numId w:val="0"/>
        </w:numPr>
        <w:tabs>
          <w:tab w:val="clear" w:pos="360"/>
          <w:tab w:val="right" w:pos="9360"/>
        </w:tabs>
        <w:spacing w:before="120"/>
        <w:ind w:left="907" w:hanging="547"/>
        <w:rPr>
          <w:b w:val="0"/>
          <w:color w:val="auto"/>
          <w:u w:val="single"/>
        </w:rPr>
      </w:pPr>
      <w:r>
        <w:t>1</w:t>
      </w:r>
      <w:r w:rsidR="00A22859">
        <w:t>5</w:t>
      </w:r>
      <w:r w:rsidRPr="00750AA6">
        <w:t>e.</w:t>
      </w:r>
      <w:r w:rsidR="00043BD3">
        <w:tab/>
      </w:r>
      <w:proofErr w:type="gramStart"/>
      <w:r w:rsidRPr="00690159">
        <w:t>What</w:t>
      </w:r>
      <w:proofErr w:type="gramEnd"/>
      <w:r w:rsidRPr="00690159">
        <w:t xml:space="preserve"> improvements are necessary in </w:t>
      </w:r>
      <w:r w:rsidR="00EE5B87">
        <w:t>your community</w:t>
      </w:r>
      <w:r w:rsidRPr="00690159">
        <w:t xml:space="preserve">, if any, are needed to ensure that the person with a disability in your household is able to access </w:t>
      </w:r>
      <w:r w:rsidRPr="00322B5B">
        <w:rPr>
          <w:u w:val="single"/>
        </w:rPr>
        <w:t>community amenities, facilities or services</w:t>
      </w:r>
      <w:r w:rsidRPr="00690159">
        <w:t>?</w:t>
      </w:r>
      <w:r w:rsidR="00043BD3">
        <w:t xml:space="preserve"> </w:t>
      </w:r>
      <w:r w:rsidR="00043BD3" w:rsidRPr="00C26B86">
        <w:rPr>
          <w:b w:val="0"/>
          <w:color w:val="auto"/>
          <w:u w:val="single"/>
        </w:rPr>
        <w:tab/>
      </w:r>
    </w:p>
    <w:p w:rsidR="00043BD3" w:rsidRPr="00C26B86" w:rsidRDefault="00043BD3" w:rsidP="00043BD3">
      <w:pPr>
        <w:pStyle w:val="Questionheading"/>
        <w:numPr>
          <w:ilvl w:val="0"/>
          <w:numId w:val="0"/>
        </w:numPr>
        <w:tabs>
          <w:tab w:val="clear" w:pos="360"/>
          <w:tab w:val="right" w:pos="9360"/>
        </w:tabs>
        <w:ind w:left="900" w:hanging="540"/>
        <w:rPr>
          <w:b w:val="0"/>
          <w:color w:val="auto"/>
          <w:u w:val="single"/>
        </w:rPr>
      </w:pPr>
      <w:r w:rsidRPr="00C26B86">
        <w:rPr>
          <w:b w:val="0"/>
          <w:color w:val="auto"/>
        </w:rPr>
        <w:tab/>
      </w:r>
      <w:r w:rsidRPr="00C26B86">
        <w:rPr>
          <w:b w:val="0"/>
          <w:color w:val="auto"/>
          <w:u w:val="single"/>
        </w:rPr>
        <w:tab/>
      </w:r>
    </w:p>
    <w:p w:rsidR="008C4724" w:rsidRDefault="00043BD3" w:rsidP="00043BD3">
      <w:pPr>
        <w:pStyle w:val="Questionheading"/>
        <w:numPr>
          <w:ilvl w:val="0"/>
          <w:numId w:val="0"/>
        </w:numPr>
        <w:tabs>
          <w:tab w:val="clear" w:pos="360"/>
        </w:tabs>
        <w:ind w:left="900" w:hanging="540"/>
      </w:pPr>
      <w:r>
        <w:t>1</w:t>
      </w:r>
      <w:r w:rsidR="00A22859">
        <w:t>5</w:t>
      </w:r>
      <w:r>
        <w:t>f.</w:t>
      </w:r>
      <w:r>
        <w:tab/>
      </w:r>
      <w:r w:rsidR="008C4724">
        <w:t>Have you encountered the following housing challenges</w:t>
      </w:r>
      <w:r w:rsidR="008C4724" w:rsidRPr="00D81E2F">
        <w:t xml:space="preserve">? </w:t>
      </w:r>
    </w:p>
    <w:tbl>
      <w:tblPr>
        <w:tblW w:w="8460" w:type="dxa"/>
        <w:tblInd w:w="1008" w:type="dxa"/>
        <w:tblLayout w:type="fixed"/>
        <w:tblLook w:val="0000" w:firstRow="0" w:lastRow="0" w:firstColumn="0" w:lastColumn="0" w:noHBand="0" w:noVBand="0"/>
      </w:tblPr>
      <w:tblGrid>
        <w:gridCol w:w="6570"/>
        <w:gridCol w:w="945"/>
        <w:gridCol w:w="945"/>
      </w:tblGrid>
      <w:tr w:rsidR="00043BD3" w:rsidRPr="007A7FF8" w:rsidTr="00043BD3">
        <w:trPr>
          <w:trHeight w:val="495"/>
        </w:trPr>
        <w:tc>
          <w:tcPr>
            <w:tcW w:w="6570" w:type="dxa"/>
            <w:tcBorders>
              <w:bottom w:val="single" w:sz="8" w:space="0" w:color="1C75BC"/>
            </w:tcBorders>
            <w:shd w:val="clear" w:color="auto" w:fill="auto"/>
            <w:vAlign w:val="bottom"/>
          </w:tcPr>
          <w:p w:rsidR="00043BD3" w:rsidRPr="00580682" w:rsidRDefault="00043BD3" w:rsidP="00043BD3">
            <w:pPr>
              <w:pStyle w:val="Numbers"/>
              <w:numPr>
                <w:ilvl w:val="0"/>
                <w:numId w:val="0"/>
              </w:numPr>
              <w:spacing w:before="60" w:after="60" w:line="240" w:lineRule="auto"/>
              <w:rPr>
                <w:rFonts w:ascii="Calibri" w:hAnsi="Calibri"/>
                <w:b/>
                <w:color w:val="1C75BC"/>
                <w:sz w:val="22"/>
                <w:szCs w:val="20"/>
              </w:rPr>
            </w:pPr>
            <w:r w:rsidRPr="00580682">
              <w:rPr>
                <w:color w:val="1C75BC"/>
                <w:sz w:val="22"/>
              </w:rPr>
              <w:br w:type="page"/>
            </w:r>
            <w:r w:rsidRPr="00043BD3">
              <w:rPr>
                <w:rFonts w:ascii="Calibri" w:hAnsi="Calibri"/>
                <w:b/>
                <w:color w:val="1C75BC"/>
                <w:sz w:val="22"/>
                <w:szCs w:val="20"/>
              </w:rPr>
              <w:t>DISABILITY HOUSING CHALLENGES</w:t>
            </w:r>
          </w:p>
        </w:tc>
        <w:tc>
          <w:tcPr>
            <w:tcW w:w="945" w:type="dxa"/>
            <w:tcBorders>
              <w:bottom w:val="single" w:sz="8" w:space="0" w:color="1C75BC"/>
            </w:tcBorders>
            <w:shd w:val="clear" w:color="auto" w:fill="auto"/>
            <w:vAlign w:val="bottom"/>
          </w:tcPr>
          <w:p w:rsidR="00043BD3" w:rsidRPr="00580682" w:rsidRDefault="00043BD3" w:rsidP="00191C1B">
            <w:pPr>
              <w:pStyle w:val="Numbers"/>
              <w:numPr>
                <w:ilvl w:val="0"/>
                <w:numId w:val="0"/>
              </w:numPr>
              <w:spacing w:line="240" w:lineRule="auto"/>
              <w:jc w:val="center"/>
              <w:rPr>
                <w:rFonts w:ascii="Calibri" w:hAnsi="Calibri"/>
                <w:b/>
                <w:color w:val="1C75BC"/>
                <w:sz w:val="22"/>
                <w:szCs w:val="20"/>
              </w:rPr>
            </w:pPr>
            <w:r w:rsidRPr="00580682">
              <w:rPr>
                <w:rFonts w:ascii="Calibri" w:hAnsi="Calibri"/>
                <w:b/>
                <w:color w:val="1C75BC"/>
                <w:sz w:val="22"/>
                <w:szCs w:val="20"/>
              </w:rPr>
              <w:t>Yes</w:t>
            </w:r>
          </w:p>
        </w:tc>
        <w:tc>
          <w:tcPr>
            <w:tcW w:w="945" w:type="dxa"/>
            <w:tcBorders>
              <w:bottom w:val="single" w:sz="8" w:space="0" w:color="1C75BC"/>
            </w:tcBorders>
            <w:shd w:val="clear" w:color="auto" w:fill="auto"/>
            <w:vAlign w:val="bottom"/>
          </w:tcPr>
          <w:p w:rsidR="00043BD3" w:rsidRPr="00580682" w:rsidRDefault="00043BD3" w:rsidP="00191C1B">
            <w:pPr>
              <w:pStyle w:val="Numbers"/>
              <w:numPr>
                <w:ilvl w:val="0"/>
                <w:numId w:val="0"/>
              </w:numPr>
              <w:spacing w:line="240" w:lineRule="auto"/>
              <w:jc w:val="center"/>
              <w:rPr>
                <w:rFonts w:ascii="Calibri" w:hAnsi="Calibri"/>
                <w:b/>
                <w:color w:val="1C75BC"/>
                <w:sz w:val="22"/>
                <w:szCs w:val="20"/>
              </w:rPr>
            </w:pPr>
            <w:r w:rsidRPr="00580682">
              <w:rPr>
                <w:rFonts w:ascii="Calibri" w:hAnsi="Calibri"/>
                <w:b/>
                <w:color w:val="1C75BC"/>
                <w:sz w:val="22"/>
                <w:szCs w:val="20"/>
              </w:rPr>
              <w:t>No</w:t>
            </w:r>
          </w:p>
        </w:tc>
      </w:tr>
      <w:tr w:rsidR="00043BD3" w:rsidRPr="00EF7E84" w:rsidTr="00043BD3">
        <w:trPr>
          <w:trHeight w:val="504"/>
        </w:trPr>
        <w:tc>
          <w:tcPr>
            <w:tcW w:w="6570" w:type="dxa"/>
            <w:tcBorders>
              <w:top w:val="single" w:sz="8" w:space="0" w:color="1C75BC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43BD3" w:rsidRPr="00580682" w:rsidRDefault="00043BD3" w:rsidP="00191C1B">
            <w:pPr>
              <w:pStyle w:val="1stcheckboxlevel"/>
              <w:numPr>
                <w:ilvl w:val="0"/>
                <w:numId w:val="0"/>
              </w:numPr>
              <w:spacing w:after="0"/>
            </w:pPr>
            <w:r w:rsidRPr="00043BD3">
              <w:t>I have a disability or a household member has a disability and cannot get around the neighborhood because of broken sidewalks/no sidewalks/poor street lighting</w:t>
            </w:r>
          </w:p>
        </w:tc>
        <w:tc>
          <w:tcPr>
            <w:tcW w:w="945" w:type="dxa"/>
            <w:tcBorders>
              <w:top w:val="single" w:sz="8" w:space="0" w:color="1C75BC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43BD3" w:rsidRPr="00580682" w:rsidRDefault="00043BD3" w:rsidP="00191C1B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945" w:type="dxa"/>
            <w:tcBorders>
              <w:top w:val="single" w:sz="8" w:space="0" w:color="1C75BC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43BD3" w:rsidRPr="00580682" w:rsidRDefault="00043BD3" w:rsidP="00191C1B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043BD3" w:rsidRPr="00EF7E84" w:rsidTr="00043BD3">
        <w:trPr>
          <w:trHeight w:val="504"/>
        </w:trPr>
        <w:tc>
          <w:tcPr>
            <w:tcW w:w="657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43BD3" w:rsidRPr="00580682" w:rsidRDefault="00043BD3" w:rsidP="00191C1B">
            <w:pPr>
              <w:pStyle w:val="1stcheckboxlevel"/>
              <w:numPr>
                <w:ilvl w:val="0"/>
                <w:numId w:val="0"/>
              </w:numPr>
              <w:spacing w:after="0"/>
            </w:pPr>
            <w:r w:rsidRPr="00043BD3">
              <w:t>I can’t afford the housing that has accessibility features (e.g., grab bars, ramps, location, size of unit, quiet) we need</w:t>
            </w:r>
          </w:p>
        </w:tc>
        <w:tc>
          <w:tcPr>
            <w:tcW w:w="945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43BD3" w:rsidRPr="00580682" w:rsidRDefault="00043BD3" w:rsidP="00191C1B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945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43BD3" w:rsidRPr="00580682" w:rsidRDefault="00043BD3" w:rsidP="00191C1B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043BD3" w:rsidRPr="007A7FF8" w:rsidTr="00043BD3">
        <w:trPr>
          <w:trHeight w:val="504"/>
        </w:trPr>
        <w:tc>
          <w:tcPr>
            <w:tcW w:w="657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43BD3" w:rsidRPr="00043BD3" w:rsidRDefault="00043BD3" w:rsidP="00043BD3">
            <w:pPr>
              <w:pStyle w:val="1stcheckboxlevel"/>
              <w:numPr>
                <w:ilvl w:val="0"/>
                <w:numId w:val="0"/>
              </w:numPr>
              <w:spacing w:after="0"/>
              <w:rPr>
                <w:b/>
              </w:rPr>
            </w:pPr>
            <w:r w:rsidRPr="00043BD3">
              <w:br w:type="page"/>
            </w:r>
            <w:r>
              <w:rPr>
                <w:b/>
                <w:color w:val="E36C0A" w:themeColor="accent6" w:themeShade="BF"/>
              </w:rPr>
              <w:t>RENTERS</w:t>
            </w:r>
          </w:p>
        </w:tc>
        <w:tc>
          <w:tcPr>
            <w:tcW w:w="945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43BD3" w:rsidRPr="00043BD3" w:rsidRDefault="00043BD3" w:rsidP="00043BD3">
            <w:pPr>
              <w:spacing w:line="280" w:lineRule="exac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43BD3" w:rsidRPr="00043BD3" w:rsidRDefault="00043BD3" w:rsidP="00043BD3">
            <w:pPr>
              <w:spacing w:line="280" w:lineRule="exac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43BD3" w:rsidRPr="00EF7E84" w:rsidTr="00043BD3">
        <w:trPr>
          <w:trHeight w:val="504"/>
        </w:trPr>
        <w:tc>
          <w:tcPr>
            <w:tcW w:w="657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43BD3" w:rsidRPr="00580682" w:rsidRDefault="00043BD3" w:rsidP="00191C1B">
            <w:pPr>
              <w:pStyle w:val="1stcheckboxlevel"/>
              <w:numPr>
                <w:ilvl w:val="0"/>
                <w:numId w:val="0"/>
              </w:numPr>
              <w:spacing w:after="0"/>
            </w:pPr>
            <w:r w:rsidRPr="00043BD3">
              <w:t>My landlord refused to accept my service animal</w:t>
            </w:r>
          </w:p>
        </w:tc>
        <w:tc>
          <w:tcPr>
            <w:tcW w:w="945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43BD3" w:rsidRPr="00043BD3" w:rsidRDefault="00043BD3" w:rsidP="00191C1B">
            <w:pPr>
              <w:spacing w:line="280" w:lineRule="exact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945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43BD3" w:rsidRPr="00043BD3" w:rsidRDefault="00043BD3" w:rsidP="00191C1B">
            <w:pPr>
              <w:spacing w:line="280" w:lineRule="exact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043BD3" w:rsidRPr="00EF7E84" w:rsidTr="00043BD3">
        <w:trPr>
          <w:trHeight w:val="504"/>
        </w:trPr>
        <w:tc>
          <w:tcPr>
            <w:tcW w:w="657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43BD3" w:rsidRPr="00580682" w:rsidRDefault="00043BD3" w:rsidP="00191C1B">
            <w:pPr>
              <w:pStyle w:val="1stcheckboxlevel"/>
              <w:numPr>
                <w:ilvl w:val="0"/>
                <w:numId w:val="0"/>
              </w:numPr>
              <w:spacing w:after="0"/>
            </w:pPr>
            <w:r w:rsidRPr="00043BD3">
              <w:t>My landlord refused to accept my therapy/companion/emotional support animal</w:t>
            </w:r>
          </w:p>
        </w:tc>
        <w:tc>
          <w:tcPr>
            <w:tcW w:w="945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43BD3" w:rsidRPr="00043BD3" w:rsidRDefault="00043BD3" w:rsidP="00191C1B">
            <w:pPr>
              <w:spacing w:line="280" w:lineRule="exact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945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43BD3" w:rsidRPr="00043BD3" w:rsidRDefault="00043BD3" w:rsidP="00191C1B">
            <w:pPr>
              <w:spacing w:line="280" w:lineRule="exact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  <w:tr w:rsidR="00043BD3" w:rsidRPr="00EF7E84" w:rsidTr="00043BD3">
        <w:trPr>
          <w:trHeight w:val="504"/>
        </w:trPr>
        <w:tc>
          <w:tcPr>
            <w:tcW w:w="6570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43BD3" w:rsidRPr="00580682" w:rsidRDefault="00043BD3" w:rsidP="00191C1B">
            <w:pPr>
              <w:pStyle w:val="1stcheckboxlevel"/>
              <w:numPr>
                <w:ilvl w:val="0"/>
                <w:numId w:val="0"/>
              </w:numPr>
              <w:spacing w:after="0"/>
            </w:pPr>
            <w:r w:rsidRPr="00043BD3">
              <w:t>My landlord refused to make an accommodation for me or my household member’s disability</w:t>
            </w:r>
          </w:p>
        </w:tc>
        <w:tc>
          <w:tcPr>
            <w:tcW w:w="945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43BD3" w:rsidRPr="00043BD3" w:rsidRDefault="00043BD3" w:rsidP="00191C1B">
            <w:pPr>
              <w:spacing w:line="280" w:lineRule="exact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  <w:tc>
          <w:tcPr>
            <w:tcW w:w="945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043BD3" w:rsidRPr="00043BD3" w:rsidRDefault="00043BD3" w:rsidP="00191C1B">
            <w:pPr>
              <w:spacing w:line="280" w:lineRule="exact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068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</w:p>
        </w:tc>
      </w:tr>
    </w:tbl>
    <w:p w:rsidR="00D67317" w:rsidRDefault="00D67317" w:rsidP="00D67317">
      <w:pPr>
        <w:pStyle w:val="Questionheading"/>
        <w:numPr>
          <w:ilvl w:val="0"/>
          <w:numId w:val="0"/>
        </w:numPr>
        <w:tabs>
          <w:tab w:val="clear" w:pos="360"/>
        </w:tabs>
      </w:pPr>
      <w:r>
        <w:br w:type="page"/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468"/>
      </w:tblGrid>
      <w:tr w:rsidR="00043BD3" w:rsidTr="00191C1B">
        <w:tc>
          <w:tcPr>
            <w:tcW w:w="9468" w:type="dxa"/>
            <w:tcBorders>
              <w:top w:val="nil"/>
              <w:left w:val="nil"/>
              <w:bottom w:val="nil"/>
              <w:right w:val="nil"/>
            </w:tcBorders>
            <w:shd w:val="clear" w:color="auto" w:fill="1C75BC"/>
          </w:tcPr>
          <w:p w:rsidR="00043BD3" w:rsidRDefault="00043BD3" w:rsidP="00191C1B">
            <w:pPr>
              <w:pStyle w:val="Questionheading"/>
              <w:numPr>
                <w:ilvl w:val="0"/>
                <w:numId w:val="0"/>
              </w:numPr>
              <w:spacing w:before="120" w:line="240" w:lineRule="auto"/>
            </w:pPr>
            <w:r>
              <w:rPr>
                <w:color w:val="FFFFFF" w:themeColor="background1"/>
              </w:rPr>
              <w:lastRenderedPageBreak/>
              <w:t>EXPERIENCE WITH HOUSING DISCRIMINATION</w:t>
            </w:r>
          </w:p>
        </w:tc>
      </w:tr>
    </w:tbl>
    <w:p w:rsidR="008C4724" w:rsidRDefault="008C4724" w:rsidP="00D67317">
      <w:pPr>
        <w:pStyle w:val="Questionheading"/>
        <w:spacing w:before="240"/>
        <w:ind w:left="360"/>
      </w:pPr>
      <w:r w:rsidRPr="00690159">
        <w:t xml:space="preserve">When you looked for housing in </w:t>
      </w:r>
      <w:r w:rsidR="00322B5B">
        <w:t>the region</w:t>
      </w:r>
      <w:r w:rsidRPr="00690159">
        <w:t>, did you ever feel you were discriminated against?</w:t>
      </w:r>
    </w:p>
    <w:p w:rsidR="008C4724" w:rsidRPr="00043BD3" w:rsidRDefault="008C4724" w:rsidP="00043BD3">
      <w:pPr>
        <w:pStyle w:val="1stcheckboxlevel"/>
      </w:pPr>
      <w:r w:rsidRPr="00043BD3">
        <w:t>Yes</w:t>
      </w:r>
    </w:p>
    <w:p w:rsidR="008C4724" w:rsidRPr="00043BD3" w:rsidRDefault="008C4724" w:rsidP="00043BD3">
      <w:pPr>
        <w:pStyle w:val="1stcheckboxlevel"/>
      </w:pPr>
      <w:r w:rsidRPr="00043BD3">
        <w:t>No [</w:t>
      </w:r>
      <w:r w:rsidRPr="00043BD3">
        <w:rPr>
          <w:i/>
        </w:rPr>
        <w:t xml:space="preserve">Skip to question </w:t>
      </w:r>
      <w:r w:rsidR="00C26B86">
        <w:rPr>
          <w:i/>
        </w:rPr>
        <w:t>1</w:t>
      </w:r>
      <w:r w:rsidR="00A22859">
        <w:rPr>
          <w:i/>
        </w:rPr>
        <w:t>7</w:t>
      </w:r>
      <w:r w:rsidRPr="00043BD3">
        <w:t>]</w:t>
      </w:r>
    </w:p>
    <w:p w:rsidR="008C4724" w:rsidRPr="00043BD3" w:rsidRDefault="008C4724" w:rsidP="00322B5B">
      <w:pPr>
        <w:pStyle w:val="1stcheckboxlevel"/>
      </w:pPr>
      <w:r w:rsidRPr="00043BD3">
        <w:t xml:space="preserve">Yes, but not in </w:t>
      </w:r>
      <w:r w:rsidR="00322B5B" w:rsidRPr="00322B5B">
        <w:t xml:space="preserve">Galveston, Missouri City, Pasadena or Harris </w:t>
      </w:r>
      <w:r w:rsidRPr="00043BD3">
        <w:t>County</w:t>
      </w:r>
    </w:p>
    <w:p w:rsidR="008C4724" w:rsidRDefault="008C4724" w:rsidP="005D7E42">
      <w:pPr>
        <w:pStyle w:val="Questionheading"/>
        <w:numPr>
          <w:ilvl w:val="0"/>
          <w:numId w:val="0"/>
        </w:numPr>
        <w:tabs>
          <w:tab w:val="clear" w:pos="360"/>
          <w:tab w:val="right" w:pos="9360"/>
        </w:tabs>
        <w:spacing w:before="120"/>
        <w:ind w:left="907" w:hanging="547"/>
        <w:rPr>
          <w:color w:val="auto"/>
          <w:u w:val="single"/>
        </w:rPr>
      </w:pPr>
      <w:r w:rsidRPr="00B26AC7">
        <w:t>1</w:t>
      </w:r>
      <w:r w:rsidR="00A22859">
        <w:t>6</w:t>
      </w:r>
      <w:r w:rsidRPr="00B26AC7">
        <w:t>a.</w:t>
      </w:r>
      <w:r w:rsidRPr="00B26AC7">
        <w:tab/>
      </w:r>
      <w:proofErr w:type="gramStart"/>
      <w:r w:rsidRPr="00690159">
        <w:t>If</w:t>
      </w:r>
      <w:proofErr w:type="gramEnd"/>
      <w:r w:rsidRPr="00690159">
        <w:t xml:space="preserve"> yes, what was the reason you felt discriminated against? </w:t>
      </w:r>
      <w:r w:rsidR="001F5154" w:rsidRPr="00C26B86">
        <w:rPr>
          <w:b w:val="0"/>
          <w:color w:val="auto"/>
          <w:u w:val="single"/>
        </w:rPr>
        <w:tab/>
      </w:r>
    </w:p>
    <w:p w:rsidR="001F5154" w:rsidRPr="00C26B86" w:rsidRDefault="001F5154" w:rsidP="001F5154">
      <w:pPr>
        <w:pStyle w:val="Questionheading"/>
        <w:numPr>
          <w:ilvl w:val="0"/>
          <w:numId w:val="0"/>
        </w:numPr>
        <w:tabs>
          <w:tab w:val="clear" w:pos="360"/>
          <w:tab w:val="right" w:pos="9360"/>
        </w:tabs>
        <w:ind w:left="900" w:hanging="540"/>
        <w:rPr>
          <w:b w:val="0"/>
          <w:u w:val="single"/>
        </w:rPr>
      </w:pPr>
      <w:r w:rsidRPr="001F5154">
        <w:rPr>
          <w:color w:val="auto"/>
        </w:rPr>
        <w:tab/>
      </w:r>
      <w:r w:rsidRPr="00C26B86">
        <w:rPr>
          <w:b w:val="0"/>
          <w:color w:val="auto"/>
          <w:u w:val="single"/>
        </w:rPr>
        <w:tab/>
      </w:r>
    </w:p>
    <w:p w:rsidR="008C4724" w:rsidRPr="00750AA6" w:rsidRDefault="001F5154" w:rsidP="005D7E42">
      <w:pPr>
        <w:pStyle w:val="Questionheading"/>
        <w:numPr>
          <w:ilvl w:val="0"/>
          <w:numId w:val="0"/>
        </w:numPr>
        <w:tabs>
          <w:tab w:val="clear" w:pos="360"/>
        </w:tabs>
        <w:spacing w:before="120"/>
        <w:ind w:left="907" w:hanging="547"/>
        <w:rPr>
          <w:u w:val="single"/>
        </w:rPr>
      </w:pPr>
      <w:r>
        <w:t>1</w:t>
      </w:r>
      <w:r w:rsidR="00A22859">
        <w:t>6</w:t>
      </w:r>
      <w:r w:rsidR="008C4724">
        <w:t>b.</w:t>
      </w:r>
      <w:r w:rsidR="008C4724">
        <w:tab/>
      </w:r>
      <w:r w:rsidR="008C4724" w:rsidRPr="00690159">
        <w:t>When did the discrimination occur?</w:t>
      </w:r>
      <w:r w:rsidR="008C4724" w:rsidRPr="00690159">
        <w:rPr>
          <w:u w:val="single"/>
        </w:rPr>
        <w:t xml:space="preserve"> </w:t>
      </w:r>
    </w:p>
    <w:p w:rsidR="001F5154" w:rsidRDefault="001F5154" w:rsidP="001F5154">
      <w:pPr>
        <w:pStyle w:val="1stcheckboxlevel"/>
        <w:ind w:left="1260"/>
        <w:sectPr w:rsidR="001F5154" w:rsidSect="00AA504F">
          <w:type w:val="continuous"/>
          <w:pgSz w:w="12240" w:h="15840" w:code="1"/>
          <w:pgMar w:top="1440" w:right="1440" w:bottom="720" w:left="1440" w:header="0" w:footer="525" w:gutter="0"/>
          <w:cols w:space="720"/>
          <w:docGrid w:linePitch="360"/>
        </w:sectPr>
      </w:pPr>
    </w:p>
    <w:p w:rsidR="008C4724" w:rsidRPr="001F5154" w:rsidRDefault="008C4724" w:rsidP="001F5154">
      <w:pPr>
        <w:pStyle w:val="1stcheckboxlevel"/>
        <w:ind w:left="1260"/>
      </w:pPr>
      <w:r w:rsidRPr="001F5154">
        <w:lastRenderedPageBreak/>
        <w:t>In the past year</w:t>
      </w:r>
    </w:p>
    <w:p w:rsidR="008C4724" w:rsidRPr="001F5154" w:rsidRDefault="008C4724" w:rsidP="001F5154">
      <w:pPr>
        <w:pStyle w:val="1stcheckboxlevel"/>
        <w:ind w:left="1260"/>
      </w:pPr>
      <w:r w:rsidRPr="001F5154">
        <w:t>2 to 5 years ago</w:t>
      </w:r>
    </w:p>
    <w:p w:rsidR="008C4724" w:rsidRPr="001F5154" w:rsidRDefault="008C4724" w:rsidP="001F5154">
      <w:pPr>
        <w:pStyle w:val="1stcheckboxlevel"/>
        <w:ind w:left="360"/>
      </w:pPr>
      <w:r w:rsidRPr="001F5154">
        <w:lastRenderedPageBreak/>
        <w:t>More than 5 years ago</w:t>
      </w:r>
    </w:p>
    <w:p w:rsidR="008C4724" w:rsidRPr="001F5154" w:rsidRDefault="008C4724" w:rsidP="001F5154">
      <w:pPr>
        <w:pStyle w:val="1stcheckboxlevel"/>
        <w:ind w:left="360"/>
      </w:pPr>
      <w:r w:rsidRPr="001F5154">
        <w:t>Don’t remember</w:t>
      </w:r>
    </w:p>
    <w:p w:rsidR="001F5154" w:rsidRDefault="001F5154" w:rsidP="00D67317">
      <w:pPr>
        <w:pStyle w:val="1stcheckboxlevel"/>
        <w:numPr>
          <w:ilvl w:val="0"/>
          <w:numId w:val="0"/>
        </w:numPr>
        <w:spacing w:before="240"/>
        <w:rPr>
          <w:rFonts w:ascii="Calibri" w:hAnsi="Calibri"/>
          <w:b/>
          <w:sz w:val="20"/>
          <w:szCs w:val="20"/>
        </w:rPr>
        <w:sectPr w:rsidR="001F5154" w:rsidSect="001F5154">
          <w:type w:val="continuous"/>
          <w:pgSz w:w="12240" w:h="15840" w:code="1"/>
          <w:pgMar w:top="1440" w:right="1440" w:bottom="720" w:left="1440" w:header="0" w:footer="525" w:gutter="0"/>
          <w:cols w:num="2" w:space="720"/>
          <w:docGrid w:linePitch="360"/>
        </w:sectPr>
      </w:pPr>
    </w:p>
    <w:p w:rsidR="008C4724" w:rsidRPr="00B87C73" w:rsidRDefault="001F5154" w:rsidP="001F5154">
      <w:pPr>
        <w:pStyle w:val="Questionheading"/>
        <w:numPr>
          <w:ilvl w:val="0"/>
          <w:numId w:val="0"/>
        </w:numPr>
        <w:tabs>
          <w:tab w:val="clear" w:pos="360"/>
        </w:tabs>
        <w:ind w:left="900" w:hanging="540"/>
        <w:rPr>
          <w:u w:val="single"/>
        </w:rPr>
      </w:pPr>
      <w:r>
        <w:lastRenderedPageBreak/>
        <w:t>1</w:t>
      </w:r>
      <w:r w:rsidR="00A22859">
        <w:t>6</w:t>
      </w:r>
      <w:r w:rsidR="008C4724" w:rsidRPr="00B87C73">
        <w:t>c.</w:t>
      </w:r>
      <w:r>
        <w:tab/>
      </w:r>
      <w:proofErr w:type="gramStart"/>
      <w:r w:rsidR="008C4724" w:rsidRPr="00C50063">
        <w:t>What</w:t>
      </w:r>
      <w:proofErr w:type="gramEnd"/>
      <w:r w:rsidR="008C4724" w:rsidRPr="00C50063">
        <w:t xml:space="preserve"> did you do about the discrimination?</w:t>
      </w:r>
      <w:r w:rsidR="008C4724" w:rsidRPr="00C50063">
        <w:rPr>
          <w:u w:val="single"/>
        </w:rPr>
        <w:t xml:space="preserve"> </w:t>
      </w:r>
    </w:p>
    <w:p w:rsidR="001F5154" w:rsidRDefault="001F5154" w:rsidP="001F5154">
      <w:pPr>
        <w:pStyle w:val="1stcheckboxlevel"/>
        <w:ind w:left="1260"/>
        <w:sectPr w:rsidR="001F5154" w:rsidSect="00AA504F">
          <w:type w:val="continuous"/>
          <w:pgSz w:w="12240" w:h="15840" w:code="1"/>
          <w:pgMar w:top="1440" w:right="1440" w:bottom="720" w:left="1440" w:header="0" w:footer="525" w:gutter="0"/>
          <w:cols w:space="720"/>
          <w:docGrid w:linePitch="360"/>
        </w:sectPr>
      </w:pPr>
    </w:p>
    <w:p w:rsidR="008C4724" w:rsidRPr="001F5154" w:rsidRDefault="008C4724" w:rsidP="001F5154">
      <w:pPr>
        <w:pStyle w:val="1stcheckboxlevel"/>
        <w:ind w:left="1260"/>
      </w:pPr>
      <w:r w:rsidRPr="001F5154">
        <w:lastRenderedPageBreak/>
        <w:t>Nothing—I wasn’t sure what to do</w:t>
      </w:r>
    </w:p>
    <w:p w:rsidR="008C4724" w:rsidRPr="001F5154" w:rsidRDefault="008C4724" w:rsidP="001F5154">
      <w:pPr>
        <w:pStyle w:val="1stcheckboxlevel"/>
        <w:ind w:left="1260"/>
      </w:pPr>
      <w:r w:rsidRPr="001F5154">
        <w:t>Nothing—I was afraid of being evicted/harassed</w:t>
      </w:r>
    </w:p>
    <w:p w:rsidR="008C4724" w:rsidRPr="001F5154" w:rsidRDefault="008C4724" w:rsidP="001F5154">
      <w:pPr>
        <w:pStyle w:val="1stcheckboxlevel"/>
        <w:ind w:left="1260"/>
      </w:pPr>
      <w:r w:rsidRPr="001F5154">
        <w:t>Moved/found another place to live</w:t>
      </w:r>
    </w:p>
    <w:p w:rsidR="008C4724" w:rsidRPr="001F5154" w:rsidRDefault="008C4724" w:rsidP="001F5154">
      <w:pPr>
        <w:pStyle w:val="1stcheckboxlevel"/>
        <w:ind w:left="1260"/>
      </w:pPr>
      <w:r w:rsidRPr="001F5154">
        <w:t>Called/emailed housing authority</w:t>
      </w:r>
    </w:p>
    <w:p w:rsidR="008C4724" w:rsidRPr="001F5154" w:rsidRDefault="008C4724" w:rsidP="001F5154">
      <w:pPr>
        <w:pStyle w:val="1stcheckboxlevel"/>
        <w:ind w:left="1260"/>
      </w:pPr>
      <w:r w:rsidRPr="001F5154">
        <w:t>Called/emailed fair housing organization</w:t>
      </w:r>
    </w:p>
    <w:p w:rsidR="008C4724" w:rsidRPr="001F5154" w:rsidRDefault="008C4724" w:rsidP="001F5154">
      <w:pPr>
        <w:pStyle w:val="1stcheckboxlevel"/>
        <w:ind w:left="1260"/>
      </w:pPr>
      <w:r w:rsidRPr="001F5154">
        <w:t>Called/emailed government agency/city council</w:t>
      </w:r>
    </w:p>
    <w:p w:rsidR="008C4724" w:rsidRPr="001F5154" w:rsidRDefault="008C4724" w:rsidP="00A22859">
      <w:pPr>
        <w:pStyle w:val="1stcheckboxlevel"/>
        <w:ind w:left="1260"/>
      </w:pPr>
      <w:r w:rsidRPr="001F5154">
        <w:t>Called/emailed a lawyer</w:t>
      </w:r>
    </w:p>
    <w:p w:rsidR="008C4724" w:rsidRPr="001F5154" w:rsidRDefault="008C4724" w:rsidP="001F5154">
      <w:pPr>
        <w:pStyle w:val="1stcheckboxlevel"/>
        <w:ind w:left="360"/>
      </w:pPr>
      <w:r w:rsidRPr="001F5154">
        <w:lastRenderedPageBreak/>
        <w:t>Called/emailed HIV case manager/Ryan White case manager</w:t>
      </w:r>
    </w:p>
    <w:p w:rsidR="008C4724" w:rsidRPr="001F5154" w:rsidRDefault="008C4724" w:rsidP="001F5154">
      <w:pPr>
        <w:pStyle w:val="1stcheckboxlevel"/>
        <w:ind w:left="360"/>
      </w:pPr>
      <w:r w:rsidRPr="001F5154">
        <w:t>Called /emailed other organization</w:t>
      </w:r>
    </w:p>
    <w:p w:rsidR="008C4724" w:rsidRDefault="008C4724" w:rsidP="001F5154">
      <w:pPr>
        <w:pStyle w:val="1stcheckboxlevel"/>
        <w:ind w:left="360"/>
      </w:pPr>
      <w:r w:rsidRPr="001F5154">
        <w:t>Filed a complaint</w:t>
      </w:r>
      <w:r w:rsidR="00C03F84">
        <w:t xml:space="preserve"> with HUD</w:t>
      </w:r>
    </w:p>
    <w:p w:rsidR="00C03F84" w:rsidRPr="001F5154" w:rsidRDefault="00C03F84" w:rsidP="00C03F84">
      <w:pPr>
        <w:pStyle w:val="1stcheckboxlevel"/>
        <w:ind w:left="360"/>
      </w:pPr>
      <w:r w:rsidRPr="001F5154">
        <w:t>Filed a complaint</w:t>
      </w:r>
      <w:r>
        <w:t xml:space="preserve"> with the City/County</w:t>
      </w:r>
    </w:p>
    <w:p w:rsidR="00C03F84" w:rsidRPr="001F5154" w:rsidRDefault="00C03F84" w:rsidP="00C03F84">
      <w:pPr>
        <w:pStyle w:val="1stcheckboxlevel"/>
        <w:ind w:left="360"/>
      </w:pPr>
      <w:r w:rsidRPr="001F5154">
        <w:t>Filed a complaint</w:t>
      </w:r>
      <w:r>
        <w:t xml:space="preserve"> with the Texas Workforce Development Board</w:t>
      </w:r>
    </w:p>
    <w:p w:rsidR="008C4724" w:rsidRPr="001F5154" w:rsidRDefault="008C4724" w:rsidP="001F5154">
      <w:pPr>
        <w:pStyle w:val="1stcheckboxlevel"/>
        <w:ind w:left="360"/>
      </w:pPr>
      <w:r w:rsidRPr="001F5154">
        <w:t>Other (</w:t>
      </w:r>
      <w:r w:rsidRPr="001F5154">
        <w:rPr>
          <w:i/>
        </w:rPr>
        <w:t>please specify</w:t>
      </w:r>
      <w:r w:rsidR="00F00C7B">
        <w:t>)</w:t>
      </w:r>
      <w:r w:rsidRPr="001F5154">
        <w:t xml:space="preserve"> __________________</w:t>
      </w:r>
    </w:p>
    <w:p w:rsidR="008C4724" w:rsidRDefault="008C4724" w:rsidP="001F5154">
      <w:pPr>
        <w:pStyle w:val="1stcheckboxlevel"/>
        <w:numPr>
          <w:ilvl w:val="0"/>
          <w:numId w:val="0"/>
        </w:numPr>
        <w:ind w:left="360"/>
      </w:pPr>
      <w:r w:rsidRPr="001F5154">
        <w:t>_____________________________________</w:t>
      </w:r>
    </w:p>
    <w:p w:rsidR="001F5154" w:rsidRPr="001F5154" w:rsidRDefault="001F5154" w:rsidP="001F5154">
      <w:pPr>
        <w:pStyle w:val="1stcheckboxlevel"/>
        <w:numPr>
          <w:ilvl w:val="0"/>
          <w:numId w:val="0"/>
        </w:numPr>
        <w:ind w:left="360"/>
      </w:pPr>
      <w:r>
        <w:t>_____________________________________</w:t>
      </w:r>
    </w:p>
    <w:p w:rsidR="001F5154" w:rsidRDefault="001F5154" w:rsidP="00DC743C">
      <w:pPr>
        <w:pStyle w:val="1stcheckboxlevel"/>
        <w:numPr>
          <w:ilvl w:val="0"/>
          <w:numId w:val="6"/>
        </w:numPr>
        <w:spacing w:after="0"/>
        <w:rPr>
          <w:rFonts w:ascii="Calibri" w:hAnsi="Calibri"/>
          <w:b/>
          <w:color w:val="C00000"/>
          <w:sz w:val="20"/>
          <w:szCs w:val="20"/>
        </w:rPr>
        <w:sectPr w:rsidR="001F5154" w:rsidSect="001F5154">
          <w:type w:val="continuous"/>
          <w:pgSz w:w="12240" w:h="15840" w:code="1"/>
          <w:pgMar w:top="1440" w:right="1440" w:bottom="720" w:left="1440" w:header="0" w:footer="525" w:gutter="0"/>
          <w:cols w:num="2" w:space="720"/>
          <w:docGrid w:linePitch="360"/>
        </w:sectPr>
      </w:pPr>
    </w:p>
    <w:p w:rsidR="008C4724" w:rsidRDefault="008C4724" w:rsidP="00D67317">
      <w:pPr>
        <w:pStyle w:val="Questionheading"/>
        <w:spacing w:before="120"/>
        <w:ind w:left="360"/>
      </w:pPr>
      <w:r w:rsidRPr="00C50063">
        <w:lastRenderedPageBreak/>
        <w:t xml:space="preserve">If you felt you or someone you knew were discriminated against when looking for housing, what would you do? </w:t>
      </w:r>
    </w:p>
    <w:p w:rsidR="001F5154" w:rsidRDefault="001F5154" w:rsidP="001F5154">
      <w:pPr>
        <w:pStyle w:val="1stcheckboxlevel"/>
        <w:sectPr w:rsidR="001F5154" w:rsidSect="00AA504F">
          <w:type w:val="continuous"/>
          <w:pgSz w:w="12240" w:h="15840" w:code="1"/>
          <w:pgMar w:top="1440" w:right="1440" w:bottom="720" w:left="1440" w:header="0" w:footer="525" w:gutter="0"/>
          <w:cols w:space="720"/>
          <w:docGrid w:linePitch="360"/>
        </w:sectPr>
      </w:pPr>
    </w:p>
    <w:p w:rsidR="008C4724" w:rsidRPr="001F5154" w:rsidRDefault="008C4724" w:rsidP="001F5154">
      <w:pPr>
        <w:pStyle w:val="1stcheckboxlevel"/>
      </w:pPr>
      <w:r w:rsidRPr="001F5154">
        <w:lastRenderedPageBreak/>
        <w:t xml:space="preserve">Nothing </w:t>
      </w:r>
    </w:p>
    <w:p w:rsidR="008C4724" w:rsidRPr="001F5154" w:rsidRDefault="008C4724" w:rsidP="001F5154">
      <w:pPr>
        <w:pStyle w:val="1stcheckboxlevel"/>
      </w:pPr>
      <w:r w:rsidRPr="001F5154">
        <w:t>Look for help on the Internet</w:t>
      </w:r>
    </w:p>
    <w:p w:rsidR="008C4724" w:rsidRPr="001F5154" w:rsidRDefault="008C4724" w:rsidP="001F5154">
      <w:pPr>
        <w:pStyle w:val="1stcheckboxlevel"/>
      </w:pPr>
      <w:r w:rsidRPr="001F5154">
        <w:t>Contact a friend or family member I trust for advice</w:t>
      </w:r>
    </w:p>
    <w:p w:rsidR="008C4724" w:rsidRPr="001F5154" w:rsidRDefault="008C4724" w:rsidP="001F5154">
      <w:pPr>
        <w:pStyle w:val="1stcheckboxlevel"/>
      </w:pPr>
      <w:r w:rsidRPr="001F5154">
        <w:t>Contact a lawyer/Legal Aid/ACLU</w:t>
      </w:r>
    </w:p>
    <w:p w:rsidR="008C4724" w:rsidRPr="001F5154" w:rsidRDefault="008C4724" w:rsidP="001F5154">
      <w:pPr>
        <w:pStyle w:val="1stcheckboxlevel"/>
      </w:pPr>
      <w:r w:rsidRPr="001F5154">
        <w:t>Contact HUD</w:t>
      </w:r>
    </w:p>
    <w:p w:rsidR="008C4724" w:rsidRPr="001F5154" w:rsidRDefault="008C4724" w:rsidP="001F5154">
      <w:pPr>
        <w:pStyle w:val="1stcheckboxlevel"/>
      </w:pPr>
      <w:r w:rsidRPr="001F5154">
        <w:t>Contact a Fair Housing Organization</w:t>
      </w:r>
    </w:p>
    <w:p w:rsidR="008C4724" w:rsidRPr="001F5154" w:rsidRDefault="008C4724" w:rsidP="001F5154">
      <w:pPr>
        <w:pStyle w:val="1stcheckboxlevel"/>
      </w:pPr>
      <w:r w:rsidRPr="001F5154">
        <w:t>Contact a Civil Rights group</w:t>
      </w:r>
    </w:p>
    <w:p w:rsidR="008C4724" w:rsidRPr="001F5154" w:rsidRDefault="008C4724" w:rsidP="001F5154">
      <w:pPr>
        <w:pStyle w:val="1stcheckboxlevel"/>
        <w:spacing w:after="240"/>
      </w:pPr>
      <w:r w:rsidRPr="001F5154">
        <w:t>Contact a Human Rights group</w:t>
      </w:r>
    </w:p>
    <w:p w:rsidR="008C4724" w:rsidRPr="001F5154" w:rsidRDefault="008C4724" w:rsidP="001F5154">
      <w:pPr>
        <w:pStyle w:val="1stcheckboxlevel"/>
        <w:ind w:left="360"/>
      </w:pPr>
      <w:r w:rsidRPr="001F5154">
        <w:lastRenderedPageBreak/>
        <w:t>Contact city/county government/elected officials</w:t>
      </w:r>
    </w:p>
    <w:p w:rsidR="008C4724" w:rsidRPr="001F5154" w:rsidRDefault="008C4724" w:rsidP="001F5154">
      <w:pPr>
        <w:pStyle w:val="1stcheckboxlevel"/>
        <w:ind w:left="360"/>
      </w:pPr>
      <w:r w:rsidRPr="001F5154">
        <w:t>Contact housing authority</w:t>
      </w:r>
    </w:p>
    <w:p w:rsidR="008C4724" w:rsidRPr="001F5154" w:rsidRDefault="008C4724" w:rsidP="001F5154">
      <w:pPr>
        <w:pStyle w:val="1stcheckboxlevel"/>
        <w:ind w:left="360"/>
      </w:pPr>
      <w:r w:rsidRPr="001F5154">
        <w:t>Contact HIV case manager/Ryan White case manager</w:t>
      </w:r>
    </w:p>
    <w:p w:rsidR="008C4724" w:rsidRPr="001F5154" w:rsidRDefault="008C4724" w:rsidP="001F5154">
      <w:pPr>
        <w:pStyle w:val="1stcheckboxlevel"/>
        <w:ind w:left="360"/>
      </w:pPr>
      <w:r w:rsidRPr="001F5154">
        <w:t>Other (</w:t>
      </w:r>
      <w:r w:rsidRPr="001F5154">
        <w:rPr>
          <w:i/>
        </w:rPr>
        <w:t>please specify</w:t>
      </w:r>
      <w:r w:rsidR="00F00C7B">
        <w:t>)</w:t>
      </w:r>
      <w:r w:rsidRPr="001F5154">
        <w:t xml:space="preserve"> __________________</w:t>
      </w:r>
    </w:p>
    <w:p w:rsidR="008C4724" w:rsidRPr="001F5154" w:rsidRDefault="008C4724" w:rsidP="001F5154">
      <w:pPr>
        <w:pStyle w:val="1stcheckboxlevel"/>
        <w:numPr>
          <w:ilvl w:val="0"/>
          <w:numId w:val="0"/>
        </w:numPr>
        <w:ind w:left="360"/>
      </w:pPr>
      <w:r w:rsidRPr="001F5154">
        <w:t>_____________________________________</w:t>
      </w:r>
    </w:p>
    <w:p w:rsidR="001F5154" w:rsidRDefault="008C4724" w:rsidP="001F5154">
      <w:pPr>
        <w:pStyle w:val="1stcheckboxlevel"/>
        <w:numPr>
          <w:ilvl w:val="0"/>
          <w:numId w:val="0"/>
        </w:numPr>
        <w:ind w:left="360"/>
        <w:sectPr w:rsidR="001F5154" w:rsidSect="001F5154">
          <w:type w:val="continuous"/>
          <w:pgSz w:w="12240" w:h="15840" w:code="1"/>
          <w:pgMar w:top="1440" w:right="1440" w:bottom="720" w:left="1440" w:header="0" w:footer="525" w:gutter="0"/>
          <w:cols w:num="2" w:space="720"/>
          <w:docGrid w:linePitch="360"/>
        </w:sectPr>
      </w:pPr>
      <w:r w:rsidRPr="001F5154">
        <w:t>__________________________________</w:t>
      </w:r>
      <w:r w:rsidR="001F5154">
        <w:t>__</w:t>
      </w:r>
    </w:p>
    <w:p w:rsidR="00897338" w:rsidRDefault="00897338">
      <w:r>
        <w:rPr>
          <w:b/>
        </w:rPr>
        <w:lastRenderedPageBreak/>
        <w:br w:type="page"/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468"/>
      </w:tblGrid>
      <w:tr w:rsidR="001F5154" w:rsidTr="00191C1B">
        <w:tc>
          <w:tcPr>
            <w:tcW w:w="9468" w:type="dxa"/>
            <w:tcBorders>
              <w:top w:val="nil"/>
              <w:left w:val="nil"/>
              <w:bottom w:val="nil"/>
              <w:right w:val="nil"/>
            </w:tcBorders>
            <w:shd w:val="clear" w:color="auto" w:fill="1C75BC"/>
          </w:tcPr>
          <w:p w:rsidR="001F5154" w:rsidRDefault="001F5154" w:rsidP="00191C1B">
            <w:pPr>
              <w:pStyle w:val="Questionheading"/>
              <w:numPr>
                <w:ilvl w:val="0"/>
                <w:numId w:val="0"/>
              </w:numPr>
              <w:spacing w:before="120" w:line="240" w:lineRule="auto"/>
            </w:pPr>
            <w:r>
              <w:rPr>
                <w:color w:val="FFFFFF" w:themeColor="background1"/>
              </w:rPr>
              <w:lastRenderedPageBreak/>
              <w:t>DEMOGRAPHICS</w:t>
            </w:r>
          </w:p>
        </w:tc>
      </w:tr>
    </w:tbl>
    <w:p w:rsidR="008C4724" w:rsidRPr="0067263B" w:rsidRDefault="008C4724" w:rsidP="00D67317">
      <w:pPr>
        <w:pStyle w:val="Questionheading"/>
        <w:spacing w:before="240"/>
        <w:ind w:left="360"/>
      </w:pPr>
      <w:r w:rsidRPr="0067263B">
        <w:t xml:space="preserve">What is your gender? </w:t>
      </w:r>
    </w:p>
    <w:p w:rsidR="008C4724" w:rsidRPr="001F5154" w:rsidRDefault="008C4724" w:rsidP="001F5154">
      <w:pPr>
        <w:pStyle w:val="1stcheckboxlevel"/>
      </w:pPr>
      <w:r w:rsidRPr="001F5154">
        <w:t>Female</w:t>
      </w:r>
    </w:p>
    <w:p w:rsidR="008C4724" w:rsidRPr="001F5154" w:rsidRDefault="008C4724" w:rsidP="001F5154">
      <w:pPr>
        <w:pStyle w:val="1stcheckboxlevel"/>
      </w:pPr>
      <w:r w:rsidRPr="001F5154">
        <w:t>Male</w:t>
      </w:r>
    </w:p>
    <w:p w:rsidR="008C4724" w:rsidRPr="001F5154" w:rsidRDefault="008C4724" w:rsidP="001F5154">
      <w:pPr>
        <w:pStyle w:val="1stcheckboxlevel"/>
      </w:pPr>
      <w:r w:rsidRPr="001F5154">
        <w:t>Specify preference if not listed above:</w:t>
      </w:r>
      <w:r w:rsidR="001F5154">
        <w:t xml:space="preserve"> </w:t>
      </w:r>
      <w:r w:rsidRPr="001F5154">
        <w:t>___________________</w:t>
      </w:r>
    </w:p>
    <w:p w:rsidR="008C4724" w:rsidRPr="0067263B" w:rsidRDefault="008C4724" w:rsidP="00897338">
      <w:pPr>
        <w:pStyle w:val="Questionheading"/>
        <w:spacing w:before="120"/>
        <w:ind w:left="360"/>
      </w:pPr>
      <w:r w:rsidRPr="0067263B">
        <w:t>How many people, including you, currently live in the household?</w:t>
      </w:r>
    </w:p>
    <w:p w:rsidR="001F5154" w:rsidRDefault="001F5154" w:rsidP="001F5154">
      <w:pPr>
        <w:pStyle w:val="1stcheckboxlevel"/>
        <w:sectPr w:rsidR="001F5154" w:rsidSect="00AA504F">
          <w:type w:val="continuous"/>
          <w:pgSz w:w="12240" w:h="15840" w:code="1"/>
          <w:pgMar w:top="1440" w:right="1440" w:bottom="720" w:left="1440" w:header="0" w:footer="525" w:gutter="0"/>
          <w:cols w:space="720"/>
          <w:docGrid w:linePitch="360"/>
        </w:sectPr>
      </w:pPr>
    </w:p>
    <w:p w:rsidR="008C4724" w:rsidRPr="001F5154" w:rsidRDefault="008C4724" w:rsidP="001F5154">
      <w:pPr>
        <w:pStyle w:val="1stcheckboxlevel"/>
      </w:pPr>
      <w:r w:rsidRPr="001F5154">
        <w:lastRenderedPageBreak/>
        <w:t>One/I live alone</w:t>
      </w:r>
    </w:p>
    <w:p w:rsidR="008C4724" w:rsidRPr="001F5154" w:rsidRDefault="008C4724" w:rsidP="001F5154">
      <w:pPr>
        <w:pStyle w:val="1stcheckboxlevel"/>
      </w:pPr>
      <w:r w:rsidRPr="001F5154">
        <w:t>Two</w:t>
      </w:r>
    </w:p>
    <w:p w:rsidR="008C4724" w:rsidRPr="001F5154" w:rsidRDefault="008C4724" w:rsidP="001F5154">
      <w:pPr>
        <w:pStyle w:val="1stcheckboxlevel"/>
      </w:pPr>
      <w:r w:rsidRPr="001F5154">
        <w:t>Three</w:t>
      </w:r>
    </w:p>
    <w:p w:rsidR="008C4724" w:rsidRPr="001F5154" w:rsidRDefault="008C4724" w:rsidP="001F5154">
      <w:pPr>
        <w:pStyle w:val="1stcheckboxlevel"/>
      </w:pPr>
      <w:r w:rsidRPr="001F5154">
        <w:t>Four</w:t>
      </w:r>
    </w:p>
    <w:p w:rsidR="008C4724" w:rsidRPr="001F5154" w:rsidRDefault="008C4724" w:rsidP="001F5154">
      <w:pPr>
        <w:pStyle w:val="1stcheckboxlevel"/>
        <w:ind w:left="360"/>
      </w:pPr>
      <w:r w:rsidRPr="001F5154">
        <w:lastRenderedPageBreak/>
        <w:t>Five</w:t>
      </w:r>
    </w:p>
    <w:p w:rsidR="008C4724" w:rsidRPr="001F5154" w:rsidRDefault="008C4724" w:rsidP="001F5154">
      <w:pPr>
        <w:pStyle w:val="1stcheckboxlevel"/>
        <w:ind w:left="360"/>
      </w:pPr>
      <w:r w:rsidRPr="001F5154">
        <w:t>Six</w:t>
      </w:r>
    </w:p>
    <w:p w:rsidR="008C4724" w:rsidRPr="001F5154" w:rsidRDefault="008C4724" w:rsidP="001F5154">
      <w:pPr>
        <w:pStyle w:val="1stcheckboxlevel"/>
        <w:ind w:left="360"/>
      </w:pPr>
      <w:r w:rsidRPr="001F5154">
        <w:t>Seven or more</w:t>
      </w:r>
    </w:p>
    <w:p w:rsidR="001F5154" w:rsidRDefault="001F5154" w:rsidP="00897338">
      <w:pPr>
        <w:pStyle w:val="Questionheading"/>
        <w:numPr>
          <w:ilvl w:val="0"/>
          <w:numId w:val="0"/>
        </w:numPr>
        <w:ind w:left="720"/>
        <w:sectPr w:rsidR="001F5154" w:rsidSect="001F5154">
          <w:type w:val="continuous"/>
          <w:pgSz w:w="12240" w:h="15840" w:code="1"/>
          <w:pgMar w:top="1440" w:right="1440" w:bottom="720" w:left="1440" w:header="0" w:footer="525" w:gutter="0"/>
          <w:cols w:num="2" w:space="720"/>
          <w:docGrid w:linePitch="360"/>
        </w:sectPr>
      </w:pPr>
    </w:p>
    <w:p w:rsidR="008C4724" w:rsidRPr="0067263B" w:rsidRDefault="008C4724" w:rsidP="00897338">
      <w:pPr>
        <w:pStyle w:val="Questionheading"/>
        <w:spacing w:before="120"/>
        <w:ind w:left="360"/>
      </w:pPr>
      <w:r w:rsidRPr="0067263B">
        <w:lastRenderedPageBreak/>
        <w:t>Are you…</w:t>
      </w:r>
    </w:p>
    <w:p w:rsidR="001F5154" w:rsidRDefault="001F5154" w:rsidP="001F5154">
      <w:pPr>
        <w:pStyle w:val="1stcheckboxlevel"/>
        <w:sectPr w:rsidR="001F5154" w:rsidSect="00AA504F">
          <w:type w:val="continuous"/>
          <w:pgSz w:w="12240" w:h="15840" w:code="1"/>
          <w:pgMar w:top="1440" w:right="1440" w:bottom="720" w:left="1440" w:header="0" w:footer="525" w:gutter="0"/>
          <w:cols w:space="720"/>
          <w:docGrid w:linePitch="360"/>
        </w:sectPr>
      </w:pPr>
    </w:p>
    <w:p w:rsidR="008C4724" w:rsidRPr="001F5154" w:rsidRDefault="008C4724" w:rsidP="001F5154">
      <w:pPr>
        <w:pStyle w:val="1stcheckboxlevel"/>
      </w:pPr>
      <w:r w:rsidRPr="001F5154">
        <w:lastRenderedPageBreak/>
        <w:t>Single living alone</w:t>
      </w:r>
    </w:p>
    <w:p w:rsidR="008C4724" w:rsidRPr="001F5154" w:rsidRDefault="008C4724" w:rsidP="001F5154">
      <w:pPr>
        <w:pStyle w:val="1stcheckboxlevel"/>
      </w:pPr>
      <w:r w:rsidRPr="001F5154">
        <w:t>Single living with children</w:t>
      </w:r>
    </w:p>
    <w:p w:rsidR="008C4724" w:rsidRPr="001F5154" w:rsidRDefault="008C4724" w:rsidP="001F5154">
      <w:pPr>
        <w:pStyle w:val="1stcheckboxlevel"/>
      </w:pPr>
      <w:r w:rsidRPr="001F5154">
        <w:t>Single living with roommates/friends</w:t>
      </w:r>
    </w:p>
    <w:p w:rsidR="008C4724" w:rsidRPr="001F5154" w:rsidRDefault="008C4724" w:rsidP="001F5154">
      <w:pPr>
        <w:pStyle w:val="1stcheckboxlevel"/>
      </w:pPr>
      <w:r w:rsidRPr="001F5154">
        <w:t>Single living with children and roommates/friends</w:t>
      </w:r>
    </w:p>
    <w:p w:rsidR="008C4724" w:rsidRPr="001F5154" w:rsidRDefault="008C4724" w:rsidP="001F5154">
      <w:pPr>
        <w:pStyle w:val="1stcheckboxlevel"/>
      </w:pPr>
      <w:r w:rsidRPr="001F5154">
        <w:t>Single living with other adult family members</w:t>
      </w:r>
    </w:p>
    <w:p w:rsidR="008C4724" w:rsidRPr="001F5154" w:rsidRDefault="008C4724" w:rsidP="001F5154">
      <w:pPr>
        <w:pStyle w:val="1stcheckboxlevel"/>
      </w:pPr>
      <w:r w:rsidRPr="001F5154">
        <w:t>Single living with children and other adult family members</w:t>
      </w:r>
    </w:p>
    <w:p w:rsidR="008C4724" w:rsidRPr="001F5154" w:rsidRDefault="008C4724" w:rsidP="001F5154">
      <w:pPr>
        <w:pStyle w:val="1stcheckboxlevel"/>
      </w:pPr>
      <w:r w:rsidRPr="001F5154">
        <w:t>Living with spouse/partner and roommates/friends</w:t>
      </w:r>
    </w:p>
    <w:p w:rsidR="008C4724" w:rsidRPr="001F5154" w:rsidRDefault="008C4724" w:rsidP="001F5154">
      <w:pPr>
        <w:pStyle w:val="1stcheckboxlevel"/>
        <w:ind w:left="360"/>
      </w:pPr>
      <w:r w:rsidRPr="001F5154">
        <w:lastRenderedPageBreak/>
        <w:t>Living with spouse/partner and other adult family members</w:t>
      </w:r>
    </w:p>
    <w:p w:rsidR="008C4724" w:rsidRPr="001F5154" w:rsidRDefault="008C4724" w:rsidP="001F5154">
      <w:pPr>
        <w:pStyle w:val="1stcheckboxlevel"/>
        <w:ind w:left="360"/>
      </w:pPr>
      <w:r w:rsidRPr="001F5154">
        <w:t>Living with spouse/partner</w:t>
      </w:r>
    </w:p>
    <w:p w:rsidR="008C4724" w:rsidRPr="001F5154" w:rsidRDefault="008C4724" w:rsidP="001F5154">
      <w:pPr>
        <w:pStyle w:val="1stcheckboxlevel"/>
        <w:ind w:left="360"/>
      </w:pPr>
      <w:r w:rsidRPr="001F5154">
        <w:t>Living with spouse/partner and children</w:t>
      </w:r>
    </w:p>
    <w:p w:rsidR="008C4724" w:rsidRPr="001F5154" w:rsidRDefault="008C4724" w:rsidP="001F5154">
      <w:pPr>
        <w:pStyle w:val="1stcheckboxlevel"/>
        <w:ind w:left="360"/>
      </w:pPr>
      <w:r w:rsidRPr="001F5154">
        <w:t>Living with spouse/partner, children and roommates/friends</w:t>
      </w:r>
    </w:p>
    <w:p w:rsidR="008C4724" w:rsidRPr="001F5154" w:rsidRDefault="008C4724" w:rsidP="001F5154">
      <w:pPr>
        <w:pStyle w:val="1stcheckboxlevel"/>
        <w:ind w:left="360"/>
      </w:pPr>
      <w:r w:rsidRPr="001F5154">
        <w:t>Living with spouse/partner, children and other adult family members</w:t>
      </w:r>
    </w:p>
    <w:p w:rsidR="008C4724" w:rsidRPr="001F5154" w:rsidRDefault="008C4724" w:rsidP="001F5154">
      <w:pPr>
        <w:pStyle w:val="1stcheckboxlevel"/>
        <w:ind w:left="360"/>
      </w:pPr>
      <w:r w:rsidRPr="001F5154">
        <w:t>Other (</w:t>
      </w:r>
      <w:r w:rsidRPr="00DC743C">
        <w:rPr>
          <w:i/>
        </w:rPr>
        <w:t>please specify</w:t>
      </w:r>
      <w:r w:rsidR="00F00C7B">
        <w:t>)</w:t>
      </w:r>
      <w:r w:rsidRPr="001F5154">
        <w:t xml:space="preserve"> __________________</w:t>
      </w:r>
    </w:p>
    <w:p w:rsidR="001F5154" w:rsidRDefault="001F5154" w:rsidP="001F5154">
      <w:pPr>
        <w:pStyle w:val="Questionheading"/>
        <w:sectPr w:rsidR="001F5154" w:rsidSect="001F5154">
          <w:type w:val="continuous"/>
          <w:pgSz w:w="12240" w:h="15840" w:code="1"/>
          <w:pgMar w:top="1440" w:right="1440" w:bottom="720" w:left="1440" w:header="0" w:footer="525" w:gutter="0"/>
          <w:cols w:num="2" w:space="720"/>
          <w:docGrid w:linePitch="360"/>
        </w:sectPr>
      </w:pPr>
    </w:p>
    <w:p w:rsidR="008C4724" w:rsidRPr="0067263B" w:rsidRDefault="008C4724" w:rsidP="00897338">
      <w:pPr>
        <w:pStyle w:val="Questionheading"/>
        <w:spacing w:before="120"/>
        <w:ind w:left="360"/>
      </w:pPr>
      <w:r w:rsidRPr="0067263B">
        <w:lastRenderedPageBreak/>
        <w:t>Do you have any children under age 18 currently living in your home?</w:t>
      </w:r>
    </w:p>
    <w:p w:rsidR="008C4724" w:rsidRPr="001F5154" w:rsidRDefault="008C4724" w:rsidP="001F5154">
      <w:pPr>
        <w:pStyle w:val="1stcheckboxlevel"/>
      </w:pPr>
      <w:r w:rsidRPr="001F5154">
        <w:t xml:space="preserve">Yes </w:t>
      </w:r>
    </w:p>
    <w:p w:rsidR="008C4724" w:rsidRPr="001F5154" w:rsidRDefault="008C4724" w:rsidP="001F5154">
      <w:pPr>
        <w:pStyle w:val="1stcheckboxlevel"/>
      </w:pPr>
      <w:r w:rsidRPr="001F5154">
        <w:t>No</w:t>
      </w:r>
    </w:p>
    <w:p w:rsidR="008C4724" w:rsidRPr="0067263B" w:rsidRDefault="008C4724" w:rsidP="00897338">
      <w:pPr>
        <w:pStyle w:val="Questionheading"/>
        <w:spacing w:before="120"/>
        <w:ind w:left="360"/>
      </w:pPr>
      <w:r>
        <w:t>Of w</w:t>
      </w:r>
      <w:r w:rsidRPr="0067263B">
        <w:t>hich racial, ethnic or cultural group do you consider yourself a member? Check all that apply.</w:t>
      </w:r>
    </w:p>
    <w:p w:rsidR="001F5154" w:rsidRDefault="001F5154" w:rsidP="001F5154">
      <w:pPr>
        <w:pStyle w:val="1stcheckboxlevel"/>
        <w:sectPr w:rsidR="001F5154" w:rsidSect="00AA504F">
          <w:type w:val="continuous"/>
          <w:pgSz w:w="12240" w:h="15840" w:code="1"/>
          <w:pgMar w:top="1440" w:right="1440" w:bottom="720" w:left="1440" w:header="0" w:footer="525" w:gutter="0"/>
          <w:cols w:space="720"/>
          <w:docGrid w:linePitch="360"/>
        </w:sectPr>
      </w:pPr>
    </w:p>
    <w:p w:rsidR="008C4724" w:rsidRPr="001F5154" w:rsidRDefault="008C4724" w:rsidP="001F5154">
      <w:pPr>
        <w:pStyle w:val="1stcheckboxlevel"/>
      </w:pPr>
      <w:r w:rsidRPr="001F5154">
        <w:lastRenderedPageBreak/>
        <w:t>African American/Black</w:t>
      </w:r>
    </w:p>
    <w:p w:rsidR="008C4724" w:rsidRPr="001F5154" w:rsidRDefault="008C4724" w:rsidP="001F5154">
      <w:pPr>
        <w:pStyle w:val="1stcheckboxlevel"/>
      </w:pPr>
      <w:r w:rsidRPr="001F5154">
        <w:t>American Indian/Native American</w:t>
      </w:r>
    </w:p>
    <w:p w:rsidR="008C4724" w:rsidRPr="001F5154" w:rsidRDefault="008C4724" w:rsidP="001F5154">
      <w:pPr>
        <w:pStyle w:val="1stcheckboxlevel"/>
      </w:pPr>
      <w:r w:rsidRPr="001F5154">
        <w:t>Asian</w:t>
      </w:r>
    </w:p>
    <w:p w:rsidR="008C4724" w:rsidRPr="001F5154" w:rsidRDefault="008C4724" w:rsidP="001F5154">
      <w:pPr>
        <w:pStyle w:val="1stcheckboxlevel"/>
      </w:pPr>
      <w:r w:rsidRPr="001F5154">
        <w:t>Asian Indian</w:t>
      </w:r>
    </w:p>
    <w:p w:rsidR="008C4724" w:rsidRPr="001F5154" w:rsidRDefault="008C4724" w:rsidP="001F5154">
      <w:pPr>
        <w:pStyle w:val="1stcheckboxlevel"/>
      </w:pPr>
      <w:r w:rsidRPr="001F5154">
        <w:t>Hispanic</w:t>
      </w:r>
      <w:r w:rsidR="00C03F84">
        <w:t>/Latin American</w:t>
      </w:r>
    </w:p>
    <w:p w:rsidR="008C4724" w:rsidRPr="001F5154" w:rsidRDefault="008C4724" w:rsidP="001F5154">
      <w:pPr>
        <w:pStyle w:val="1stcheckboxlevel"/>
        <w:ind w:left="360"/>
      </w:pPr>
      <w:r w:rsidRPr="001F5154">
        <w:lastRenderedPageBreak/>
        <w:t>Native Hawaiian/Pacific Islander</w:t>
      </w:r>
    </w:p>
    <w:p w:rsidR="008C4724" w:rsidRPr="001F5154" w:rsidRDefault="00C03F84" w:rsidP="001F5154">
      <w:pPr>
        <w:pStyle w:val="1stcheckboxlevel"/>
        <w:ind w:left="360"/>
      </w:pPr>
      <w:r>
        <w:t>Two or more races/</w:t>
      </w:r>
      <w:r w:rsidR="008C4724" w:rsidRPr="001F5154">
        <w:t>Multi-racial</w:t>
      </w:r>
    </w:p>
    <w:p w:rsidR="008C4724" w:rsidRPr="001F5154" w:rsidRDefault="008C4724" w:rsidP="001F5154">
      <w:pPr>
        <w:pStyle w:val="1stcheckboxlevel"/>
        <w:ind w:left="360"/>
      </w:pPr>
      <w:r w:rsidRPr="001F5154">
        <w:t>White/Caucasian/Anglo</w:t>
      </w:r>
    </w:p>
    <w:p w:rsidR="008C4724" w:rsidRPr="001F5154" w:rsidRDefault="008C4724" w:rsidP="001F5154">
      <w:pPr>
        <w:pStyle w:val="1stcheckboxlevel"/>
        <w:ind w:left="360"/>
      </w:pPr>
      <w:r w:rsidRPr="001F5154">
        <w:t>Other (</w:t>
      </w:r>
      <w:r w:rsidRPr="001F5154">
        <w:rPr>
          <w:i/>
        </w:rPr>
        <w:t>please specify</w:t>
      </w:r>
      <w:r w:rsidRPr="001F5154">
        <w:t xml:space="preserve">) </w:t>
      </w:r>
      <w:r w:rsidRPr="001F5154">
        <w:rPr>
          <w:u w:val="single"/>
        </w:rPr>
        <w:t>____________</w:t>
      </w:r>
      <w:r w:rsidR="001F5154" w:rsidRPr="001F5154">
        <w:rPr>
          <w:u w:val="single"/>
        </w:rPr>
        <w:t>_______</w:t>
      </w:r>
    </w:p>
    <w:p w:rsidR="008C4724" w:rsidRPr="001F5154" w:rsidRDefault="008C4724" w:rsidP="001F5154">
      <w:pPr>
        <w:pStyle w:val="1stcheckboxlevel"/>
        <w:ind w:left="360"/>
      </w:pPr>
      <w:r w:rsidRPr="001F5154">
        <w:t>Choose not to answer</w:t>
      </w:r>
    </w:p>
    <w:p w:rsidR="001F5154" w:rsidRDefault="001F5154" w:rsidP="001F5154">
      <w:pPr>
        <w:pStyle w:val="Questionheading"/>
        <w:rPr>
          <w:rFonts w:eastAsia="Kozuka Gothic Pro B"/>
        </w:rPr>
        <w:sectPr w:rsidR="001F5154" w:rsidSect="001F5154">
          <w:type w:val="continuous"/>
          <w:pgSz w:w="12240" w:h="15840" w:code="1"/>
          <w:pgMar w:top="1440" w:right="1440" w:bottom="720" w:left="1440" w:header="0" w:footer="525" w:gutter="0"/>
          <w:cols w:num="2" w:space="720"/>
          <w:docGrid w:linePitch="360"/>
        </w:sectPr>
      </w:pPr>
    </w:p>
    <w:p w:rsidR="001F5154" w:rsidRPr="00897338" w:rsidRDefault="008C4724" w:rsidP="00897338">
      <w:pPr>
        <w:pStyle w:val="Questionheading"/>
        <w:spacing w:before="240"/>
        <w:ind w:left="360"/>
        <w:rPr>
          <w:rFonts w:eastAsia="Kozuka Gothic Pro B"/>
          <w:color w:val="0070C0"/>
          <w:u w:val="single"/>
        </w:rPr>
      </w:pPr>
      <w:r w:rsidRPr="008E200D">
        <w:rPr>
          <w:rFonts w:eastAsia="Kozuka Gothic Pro B"/>
          <w:color w:val="0070C0"/>
        </w:rPr>
        <w:lastRenderedPageBreak/>
        <w:t xml:space="preserve">In what year were you born? </w:t>
      </w:r>
      <w:r w:rsidRPr="008E200D">
        <w:rPr>
          <w:rFonts w:eastAsia="Kozuka Gothic Pro B"/>
          <w:b w:val="0"/>
          <w:color w:val="auto"/>
          <w:u w:val="single"/>
        </w:rPr>
        <w:t>__________________</w:t>
      </w:r>
    </w:p>
    <w:p w:rsidR="00897338" w:rsidRDefault="00897338" w:rsidP="00897338">
      <w:pPr>
        <w:pStyle w:val="Questionheading"/>
        <w:numPr>
          <w:ilvl w:val="0"/>
          <w:numId w:val="0"/>
        </w:numPr>
        <w:spacing w:before="240"/>
        <w:rPr>
          <w:rFonts w:eastAsia="Kozuka Gothic Pro B"/>
          <w:color w:val="0070C0"/>
        </w:rPr>
      </w:pPr>
      <w:r>
        <w:rPr>
          <w:rFonts w:eastAsia="Kozuka Gothic Pro B"/>
          <w:color w:val="0070C0"/>
        </w:rPr>
        <w:br w:type="page"/>
      </w:r>
    </w:p>
    <w:p w:rsidR="008C4724" w:rsidRDefault="008C4724" w:rsidP="00897338">
      <w:pPr>
        <w:pStyle w:val="Questionheading"/>
        <w:ind w:left="360"/>
      </w:pPr>
      <w:r w:rsidRPr="0067263B">
        <w:lastRenderedPageBreak/>
        <w:t>Into what category does your total household income fall?</w:t>
      </w:r>
    </w:p>
    <w:p w:rsidR="005D7E42" w:rsidRDefault="005D7E42" w:rsidP="001F5154">
      <w:pPr>
        <w:pStyle w:val="1stcheckboxlevel"/>
        <w:sectPr w:rsidR="005D7E42" w:rsidSect="00AA504F">
          <w:type w:val="continuous"/>
          <w:pgSz w:w="12240" w:h="15840" w:code="1"/>
          <w:pgMar w:top="1440" w:right="1440" w:bottom="720" w:left="1440" w:header="0" w:footer="525" w:gutter="0"/>
          <w:cols w:space="720"/>
          <w:docGrid w:linePitch="360"/>
        </w:sectPr>
      </w:pPr>
    </w:p>
    <w:p w:rsidR="008C4724" w:rsidRPr="001F5154" w:rsidRDefault="008C4724" w:rsidP="001F5154">
      <w:pPr>
        <w:pStyle w:val="1stcheckboxlevel"/>
      </w:pPr>
      <w:r w:rsidRPr="001F5154">
        <w:lastRenderedPageBreak/>
        <w:t>Less than $5,000</w:t>
      </w:r>
    </w:p>
    <w:p w:rsidR="008C4724" w:rsidRPr="001F5154" w:rsidRDefault="008C4724" w:rsidP="001F5154">
      <w:pPr>
        <w:pStyle w:val="1stcheckboxlevel"/>
      </w:pPr>
      <w:r w:rsidRPr="001F5154">
        <w:t>$5,000 up to $9,999</w:t>
      </w:r>
    </w:p>
    <w:p w:rsidR="008C4724" w:rsidRPr="001F5154" w:rsidRDefault="008C4724" w:rsidP="001F5154">
      <w:pPr>
        <w:pStyle w:val="1stcheckboxlevel"/>
      </w:pPr>
      <w:r w:rsidRPr="001F5154">
        <w:t>$10,000 up to $14,999</w:t>
      </w:r>
    </w:p>
    <w:p w:rsidR="008C4724" w:rsidRPr="001F5154" w:rsidRDefault="008C4724" w:rsidP="001F5154">
      <w:pPr>
        <w:pStyle w:val="1stcheckboxlevel"/>
      </w:pPr>
      <w:r w:rsidRPr="001F5154">
        <w:t>$15,000 up to $19,999</w:t>
      </w:r>
    </w:p>
    <w:p w:rsidR="008C4724" w:rsidRPr="001F5154" w:rsidRDefault="008C4724" w:rsidP="001F5154">
      <w:pPr>
        <w:pStyle w:val="1stcheckboxlevel"/>
      </w:pPr>
      <w:r w:rsidRPr="001F5154">
        <w:t>$20,000 up to $24,999</w:t>
      </w:r>
    </w:p>
    <w:p w:rsidR="008C4724" w:rsidRPr="001F5154" w:rsidRDefault="008C4724" w:rsidP="001F5154">
      <w:pPr>
        <w:pStyle w:val="1stcheckboxlevel"/>
      </w:pPr>
      <w:r w:rsidRPr="001F5154">
        <w:t>$25,000 up to $34,999</w:t>
      </w:r>
    </w:p>
    <w:p w:rsidR="008C4724" w:rsidRPr="001F5154" w:rsidRDefault="008C4724" w:rsidP="005D7E42">
      <w:pPr>
        <w:pStyle w:val="1stcheckboxlevel"/>
        <w:ind w:left="360"/>
      </w:pPr>
      <w:r w:rsidRPr="001F5154">
        <w:lastRenderedPageBreak/>
        <w:t>$35,000 up to $49,999</w:t>
      </w:r>
    </w:p>
    <w:p w:rsidR="008C4724" w:rsidRPr="001F5154" w:rsidRDefault="008C4724" w:rsidP="005D7E42">
      <w:pPr>
        <w:pStyle w:val="1stcheckboxlevel"/>
        <w:ind w:left="360"/>
      </w:pPr>
      <w:r w:rsidRPr="001F5154">
        <w:t>$50,000 up to $74,999</w:t>
      </w:r>
    </w:p>
    <w:p w:rsidR="008C4724" w:rsidRPr="001F5154" w:rsidRDefault="008C4724" w:rsidP="005D7E42">
      <w:pPr>
        <w:pStyle w:val="1stcheckboxlevel"/>
        <w:ind w:left="360"/>
      </w:pPr>
      <w:r w:rsidRPr="001F5154">
        <w:t>$75,000 up to $99,999</w:t>
      </w:r>
    </w:p>
    <w:p w:rsidR="008C4724" w:rsidRPr="001F5154" w:rsidRDefault="008C4724" w:rsidP="005D7E42">
      <w:pPr>
        <w:pStyle w:val="1stcheckboxlevel"/>
        <w:ind w:left="360"/>
      </w:pPr>
      <w:r w:rsidRPr="001F5154">
        <w:t>$100,000 up to $149,999</w:t>
      </w:r>
    </w:p>
    <w:p w:rsidR="005D7E42" w:rsidRPr="00FD1D8C" w:rsidRDefault="00897338" w:rsidP="00FD1D8C">
      <w:pPr>
        <w:pStyle w:val="1stcheckboxlevel"/>
        <w:ind w:left="360"/>
        <w:sectPr w:rsidR="005D7E42" w:rsidRPr="00FD1D8C" w:rsidSect="005D7E42">
          <w:type w:val="continuous"/>
          <w:pgSz w:w="12240" w:h="15840" w:code="1"/>
          <w:pgMar w:top="1440" w:right="1440" w:bottom="720" w:left="1440" w:header="0" w:footer="525" w:gutter="0"/>
          <w:cols w:num="2" w:space="720"/>
          <w:docGrid w:linePitch="360"/>
        </w:sectPr>
      </w:pPr>
      <w:r>
        <w:t>$150,000 or more</w:t>
      </w:r>
    </w:p>
    <w:p w:rsidR="008C4724" w:rsidRPr="005D7E42" w:rsidRDefault="008C4724" w:rsidP="00897338">
      <w:pPr>
        <w:spacing w:before="360" w:after="240"/>
        <w:rPr>
          <w:rFonts w:ascii="Open Sans" w:eastAsia="Kozuka Gothic Pro B" w:hAnsi="Open Sans" w:cs="Open Sans"/>
          <w:color w:val="1C75BC"/>
          <w:sz w:val="44"/>
        </w:rPr>
      </w:pPr>
      <w:r w:rsidRPr="005D7E42">
        <w:rPr>
          <w:rFonts w:ascii="Open Sans" w:eastAsia="Kozuka Gothic Pro B" w:hAnsi="Open Sans" w:cs="Open Sans"/>
          <w:color w:val="1C75BC"/>
          <w:sz w:val="44"/>
        </w:rPr>
        <w:lastRenderedPageBreak/>
        <w:t>Thank you for completing this survey!</w:t>
      </w:r>
    </w:p>
    <w:p w:rsidR="008C4724" w:rsidRPr="00DC743C" w:rsidRDefault="008C4724" w:rsidP="00685F1A">
      <w:pPr>
        <w:pStyle w:val="BodyText"/>
      </w:pPr>
      <w:r w:rsidRPr="00DC743C">
        <w:t>Do you have any questions about your housing rights? For information about housing rights/discrimination contact:</w:t>
      </w:r>
    </w:p>
    <w:p w:rsidR="00EF460E" w:rsidRDefault="00EF460E" w:rsidP="00685F1A">
      <w:pPr>
        <w:pStyle w:val="BodyText"/>
        <w:numPr>
          <w:ilvl w:val="0"/>
          <w:numId w:val="9"/>
        </w:numPr>
      </w:pPr>
      <w:r w:rsidRPr="00EF460E">
        <w:t>Harris County Housing and Community Resource Center (877-428-8844 or www.h</w:t>
      </w:r>
      <w:r>
        <w:t>ousingandcommunityresources.net</w:t>
      </w:r>
      <w:r w:rsidRPr="00EF460E">
        <w:t>)</w:t>
      </w:r>
    </w:p>
    <w:p w:rsidR="00EF460E" w:rsidRPr="00EF460E" w:rsidRDefault="00EF460E" w:rsidP="00685F1A">
      <w:pPr>
        <w:pStyle w:val="BodyText"/>
        <w:numPr>
          <w:ilvl w:val="0"/>
          <w:numId w:val="9"/>
        </w:numPr>
      </w:pPr>
      <w:r>
        <w:t>City of Galveston Grants and Housing Department (409-797-3820 or www.galvestontx.gov/270/Fair-Housing)</w:t>
      </w:r>
    </w:p>
    <w:p w:rsidR="00EF460E" w:rsidRPr="00EF460E" w:rsidRDefault="00EF460E" w:rsidP="00685F1A">
      <w:pPr>
        <w:pStyle w:val="BodyText"/>
        <w:numPr>
          <w:ilvl w:val="0"/>
          <w:numId w:val="9"/>
        </w:numPr>
      </w:pPr>
      <w:r w:rsidRPr="00EF460E">
        <w:t>Lone Star Legal Aid (713-652-0077 or www.lonestarlegal.org )</w:t>
      </w:r>
    </w:p>
    <w:p w:rsidR="00EF460E" w:rsidRDefault="00EF460E" w:rsidP="00685F1A">
      <w:pPr>
        <w:pStyle w:val="BodyText"/>
        <w:numPr>
          <w:ilvl w:val="0"/>
          <w:numId w:val="9"/>
        </w:numPr>
      </w:pPr>
      <w:r w:rsidRPr="00EF460E">
        <w:t xml:space="preserve">Texas Workforce Development Board (800-735-2989 or </w:t>
      </w:r>
      <w:r w:rsidR="00990271" w:rsidRPr="00C7570A">
        <w:t>www.twc.state.tx.us</w:t>
      </w:r>
      <w:r w:rsidRPr="00EF460E">
        <w:t>)</w:t>
      </w:r>
    </w:p>
    <w:p w:rsidR="00990271" w:rsidRDefault="00990271" w:rsidP="00897338">
      <w:pPr>
        <w:pStyle w:val="ListParagraph"/>
        <w:numPr>
          <w:ilvl w:val="0"/>
          <w:numId w:val="9"/>
        </w:numPr>
        <w:rPr>
          <w:rFonts w:asciiTheme="minorHAnsi" w:eastAsia="Times New Roman" w:hAnsiTheme="minorHAnsi"/>
          <w:sz w:val="22"/>
        </w:rPr>
      </w:pPr>
      <w:r w:rsidRPr="00990271">
        <w:rPr>
          <w:rFonts w:asciiTheme="minorHAnsi" w:eastAsia="Times New Roman" w:hAnsiTheme="minorHAnsi"/>
          <w:sz w:val="22"/>
        </w:rPr>
        <w:t>Houston office of the U.S. Department of Housing and Urban Development (713-718-3189 or portal.hud.gov/</w:t>
      </w:r>
      <w:proofErr w:type="spellStart"/>
      <w:r w:rsidRPr="00990271">
        <w:rPr>
          <w:rFonts w:asciiTheme="minorHAnsi" w:eastAsia="Times New Roman" w:hAnsiTheme="minorHAnsi"/>
          <w:sz w:val="22"/>
        </w:rPr>
        <w:t>hudportal</w:t>
      </w:r>
      <w:proofErr w:type="spellEnd"/>
      <w:r w:rsidRPr="00990271">
        <w:rPr>
          <w:rFonts w:asciiTheme="minorHAnsi" w:eastAsia="Times New Roman" w:hAnsiTheme="minorHAnsi"/>
          <w:sz w:val="22"/>
        </w:rPr>
        <w:t>/HUD)</w:t>
      </w:r>
    </w:p>
    <w:p w:rsidR="002604E0" w:rsidRDefault="002604E0" w:rsidP="002604E0">
      <w:pPr>
        <w:rPr>
          <w:rFonts w:asciiTheme="minorHAnsi" w:hAnsiTheme="minorHAnsi"/>
          <w:sz w:val="22"/>
        </w:rPr>
      </w:pPr>
    </w:p>
    <w:p w:rsidR="002604E0" w:rsidRPr="00A1283A" w:rsidRDefault="002604E0" w:rsidP="00685F1A">
      <w:pPr>
        <w:pStyle w:val="BodyText"/>
      </w:pPr>
      <w:r w:rsidRPr="00A1283A">
        <w:t>If you would like to be entered to win the $100 Visa gift card, please provide your first name and phone and/or email address. Your contact information will be kept strictly confidential and will not be added to any list for marketing or other purposes.</w:t>
      </w:r>
    </w:p>
    <w:p w:rsidR="002604E0" w:rsidRPr="00D86A2B" w:rsidRDefault="002604E0" w:rsidP="00685F1A">
      <w:pPr>
        <w:pStyle w:val="BodyText"/>
      </w:pPr>
      <w:r w:rsidRPr="00D86A2B">
        <w:t xml:space="preserve">First name: </w:t>
      </w:r>
      <w:r w:rsidRPr="00D86A2B">
        <w:rPr>
          <w:u w:val="single"/>
        </w:rPr>
        <w:tab/>
      </w:r>
    </w:p>
    <w:p w:rsidR="002604E0" w:rsidRPr="00D86A2B" w:rsidRDefault="002604E0" w:rsidP="00685F1A">
      <w:pPr>
        <w:pStyle w:val="BodyText"/>
      </w:pPr>
      <w:r w:rsidRPr="00D86A2B">
        <w:t xml:space="preserve">Phone: </w:t>
      </w:r>
      <w:r w:rsidRPr="00D86A2B">
        <w:rPr>
          <w:u w:val="single"/>
        </w:rPr>
        <w:tab/>
      </w:r>
    </w:p>
    <w:p w:rsidR="002604E0" w:rsidRDefault="002604E0" w:rsidP="00685F1A">
      <w:pPr>
        <w:pStyle w:val="BodyText"/>
        <w:rPr>
          <w:u w:val="single"/>
        </w:rPr>
      </w:pPr>
      <w:r w:rsidRPr="00A1283A">
        <w:t>Email</w:t>
      </w:r>
      <w:r>
        <w:t xml:space="preserve">: </w:t>
      </w:r>
      <w:r w:rsidRPr="00C21D83">
        <w:rPr>
          <w:u w:val="single"/>
        </w:rPr>
        <w:tab/>
      </w:r>
    </w:p>
    <w:p w:rsidR="005D7E42" w:rsidRDefault="005D7E42" w:rsidP="00685F1A">
      <w:pPr>
        <w:pStyle w:val="BodyTex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017662" wp14:editId="4B278530">
                <wp:simplePos x="0" y="0"/>
                <wp:positionH relativeFrom="column">
                  <wp:posOffset>0</wp:posOffset>
                </wp:positionH>
                <wp:positionV relativeFrom="paragraph">
                  <wp:posOffset>219075</wp:posOffset>
                </wp:positionV>
                <wp:extent cx="5995670" cy="1105535"/>
                <wp:effectExtent l="0" t="0" r="508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5670" cy="11055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6865CA" w:rsidRPr="00F67AF2" w:rsidRDefault="006865CA" w:rsidP="004A4CFA">
                            <w:pPr>
                              <w:ind w:left="1350" w:right="1132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32"/>
                              </w:rPr>
                            </w:pPr>
                            <w:r w:rsidRPr="00F67AF2">
                              <w:rPr>
                                <w:rFonts w:ascii="Calibri" w:hAnsi="Calibri"/>
                                <w:b/>
                                <w:i/>
                                <w:sz w:val="32"/>
                              </w:rPr>
                              <w:t>To return, simply fold this survey in half so that the Business Reply information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sz w:val="32"/>
                              </w:rPr>
                              <w:t xml:space="preserve"> (on the next page)</w:t>
                            </w:r>
                            <w:r w:rsidRPr="00F67AF2">
                              <w:rPr>
                                <w:rFonts w:ascii="Calibri" w:hAnsi="Calibri"/>
                                <w:b/>
                                <w:i/>
                                <w:sz w:val="32"/>
                              </w:rPr>
                              <w:t xml:space="preserve"> is on the outside, either staple or tape to secure it, and then put it in the mail. No postage necessary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17.25pt;width:472.1pt;height:87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" fillcolor="#f2f2f2 [3052]" stroked="f">
                <v:textbox>
                  <w:txbxContent>
                    <w:p w:rsidR="006865CA" w:rsidRPr="00F67AF2" w:rsidRDefault="006865CA" w:rsidP="004A4CFA">
                      <w:pPr>
                        <w:ind w:left="1350" w:right="1132"/>
                        <w:jc w:val="center"/>
                        <w:rPr>
                          <w:rFonts w:ascii="Calibri" w:hAnsi="Calibri"/>
                          <w:b/>
                          <w:i/>
                          <w:sz w:val="32"/>
                        </w:rPr>
                      </w:pPr>
                      <w:r w:rsidRPr="00F67AF2">
                        <w:rPr>
                          <w:rFonts w:ascii="Calibri" w:hAnsi="Calibri"/>
                          <w:b/>
                          <w:i/>
                          <w:sz w:val="32"/>
                        </w:rPr>
                        <w:t>To return, simply fold this survey in half so that the Business Reply information</w:t>
                      </w:r>
                      <w:r>
                        <w:rPr>
                          <w:rFonts w:ascii="Calibri" w:hAnsi="Calibri"/>
                          <w:b/>
                          <w:i/>
                          <w:sz w:val="32"/>
                        </w:rPr>
                        <w:t xml:space="preserve"> (on the next page)</w:t>
                      </w:r>
                      <w:r w:rsidRPr="00F67AF2">
                        <w:rPr>
                          <w:rFonts w:ascii="Calibri" w:hAnsi="Calibri"/>
                          <w:b/>
                          <w:i/>
                          <w:sz w:val="32"/>
                        </w:rPr>
                        <w:t xml:space="preserve"> is on the outside, either staple or tape to secure it, and then put it in the mail. No postage necessary</w:t>
                      </w:r>
                      <w:r>
                        <w:rPr>
                          <w:rFonts w:ascii="Calibri" w:hAnsi="Calibri"/>
                          <w:b/>
                          <w:i/>
                          <w:sz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5D7E42" w:rsidRDefault="005D7E42" w:rsidP="00685F1A">
      <w:pPr>
        <w:pStyle w:val="BodyText"/>
      </w:pPr>
    </w:p>
    <w:p w:rsidR="005D7E42" w:rsidRDefault="005D7E42" w:rsidP="00685F1A">
      <w:pPr>
        <w:pStyle w:val="BodyText"/>
      </w:pPr>
    </w:p>
    <w:p w:rsidR="005D7E42" w:rsidRDefault="005D7E42" w:rsidP="00685F1A">
      <w:pPr>
        <w:pStyle w:val="BodyText"/>
      </w:pPr>
    </w:p>
    <w:p w:rsidR="005D7E42" w:rsidRDefault="005D7E42" w:rsidP="00685F1A">
      <w:pPr>
        <w:pStyle w:val="BodyText"/>
      </w:pPr>
    </w:p>
    <w:p w:rsidR="005D7E42" w:rsidRDefault="005D7E42" w:rsidP="00685F1A">
      <w:pPr>
        <w:pStyle w:val="BodyText"/>
        <w:sectPr w:rsidR="005D7E42" w:rsidSect="00AA504F">
          <w:type w:val="continuous"/>
          <w:pgSz w:w="12240" w:h="15840" w:code="1"/>
          <w:pgMar w:top="1440" w:right="1440" w:bottom="720" w:left="1440" w:header="0" w:footer="525" w:gutter="0"/>
          <w:cols w:space="720"/>
          <w:docGrid w:linePitch="360"/>
        </w:sectPr>
      </w:pPr>
    </w:p>
    <w:p w:rsidR="008C4724" w:rsidRPr="005D7E42" w:rsidRDefault="008C4724" w:rsidP="00685F1A">
      <w:pPr>
        <w:pStyle w:val="BodyText"/>
      </w:pPr>
    </w:p>
    <w:p w:rsidR="008C4724" w:rsidRDefault="008C4724" w:rsidP="00685F1A">
      <w:pPr>
        <w:pStyle w:val="BodyText"/>
      </w:pPr>
    </w:p>
    <w:p w:rsidR="008C4724" w:rsidRDefault="008C4724" w:rsidP="00685F1A">
      <w:pPr>
        <w:pStyle w:val="BodyText"/>
      </w:pPr>
    </w:p>
    <w:p w:rsidR="008C4724" w:rsidRDefault="008C4724" w:rsidP="00685F1A">
      <w:pPr>
        <w:pStyle w:val="BodyText"/>
      </w:pPr>
    </w:p>
    <w:p w:rsidR="008C4724" w:rsidRDefault="008C4724" w:rsidP="00685F1A">
      <w:pPr>
        <w:pStyle w:val="BodyText"/>
      </w:pPr>
    </w:p>
    <w:p w:rsidR="008C4724" w:rsidRDefault="008C4724" w:rsidP="00685F1A">
      <w:pPr>
        <w:pStyle w:val="BodyText"/>
      </w:pPr>
    </w:p>
    <w:p w:rsidR="008C4724" w:rsidRDefault="008C4724" w:rsidP="00685F1A">
      <w:pPr>
        <w:pStyle w:val="BodyText"/>
      </w:pPr>
    </w:p>
    <w:p w:rsidR="008C4724" w:rsidRDefault="008C4724" w:rsidP="00685F1A">
      <w:pPr>
        <w:pStyle w:val="BodyText"/>
      </w:pPr>
    </w:p>
    <w:p w:rsidR="008C4724" w:rsidRDefault="008C4724" w:rsidP="00685F1A">
      <w:pPr>
        <w:pStyle w:val="BodyText"/>
      </w:pPr>
    </w:p>
    <w:p w:rsidR="008C4724" w:rsidRDefault="008C4724" w:rsidP="00685F1A">
      <w:pPr>
        <w:pStyle w:val="BodyText"/>
      </w:pPr>
    </w:p>
    <w:p w:rsidR="008C4724" w:rsidRDefault="008C4724" w:rsidP="00685F1A">
      <w:pPr>
        <w:pStyle w:val="BodyText"/>
      </w:pPr>
    </w:p>
    <w:p w:rsidR="008C4724" w:rsidRDefault="008C4724" w:rsidP="00685F1A">
      <w:pPr>
        <w:pStyle w:val="BodyText"/>
      </w:pPr>
    </w:p>
    <w:p w:rsidR="008C4724" w:rsidRDefault="008C4724" w:rsidP="00685F1A">
      <w:pPr>
        <w:pStyle w:val="BodyText"/>
      </w:pPr>
    </w:p>
    <w:p w:rsidR="008C4724" w:rsidRDefault="008C4724" w:rsidP="00685F1A">
      <w:pPr>
        <w:pStyle w:val="BodyText"/>
      </w:pPr>
    </w:p>
    <w:p w:rsidR="008C4724" w:rsidRDefault="008C4724" w:rsidP="00685F1A">
      <w:pPr>
        <w:pStyle w:val="BodyText"/>
      </w:pPr>
    </w:p>
    <w:p w:rsidR="008C4724" w:rsidRDefault="008C4724" w:rsidP="00685F1A">
      <w:pPr>
        <w:pStyle w:val="BodyText"/>
      </w:pPr>
    </w:p>
    <w:p w:rsidR="008C4724" w:rsidRDefault="008C4724" w:rsidP="00685F1A">
      <w:pPr>
        <w:pStyle w:val="BodyText"/>
      </w:pPr>
    </w:p>
    <w:p w:rsidR="008C4724" w:rsidRDefault="008C4724" w:rsidP="00685F1A">
      <w:pPr>
        <w:pStyle w:val="BodyText"/>
      </w:pPr>
    </w:p>
    <w:p w:rsidR="008C4724" w:rsidRDefault="008C4724" w:rsidP="00685F1A">
      <w:pPr>
        <w:pStyle w:val="BodyText"/>
      </w:pPr>
    </w:p>
    <w:p w:rsidR="008C4724" w:rsidRPr="005F1224" w:rsidRDefault="008C4724" w:rsidP="00685F1A">
      <w:pPr>
        <w:pStyle w:val="BodyText"/>
      </w:pPr>
    </w:p>
    <w:p w:rsidR="008C4724" w:rsidRPr="00B87C73" w:rsidRDefault="008C4724" w:rsidP="00685F1A">
      <w:pPr>
        <w:pStyle w:val="BodyText"/>
        <w:rPr>
          <w:rFonts w:ascii="Calibri" w:hAnsi="Calibr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D084C8" wp14:editId="4882D3E8">
                <wp:simplePos x="0" y="0"/>
                <wp:positionH relativeFrom="column">
                  <wp:posOffset>-76200</wp:posOffset>
                </wp:positionH>
                <wp:positionV relativeFrom="paragraph">
                  <wp:posOffset>8372475</wp:posOffset>
                </wp:positionV>
                <wp:extent cx="6124575" cy="152400"/>
                <wp:effectExtent l="0" t="0" r="28575" b="1905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4575" cy="1524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6pt;margin-top:659.25pt;width:482.25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" strokecolor="white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E0850A8" wp14:editId="000B3406">
            <wp:simplePos x="0" y="0"/>
            <wp:positionH relativeFrom="page">
              <wp:align>center</wp:align>
            </wp:positionH>
            <wp:positionV relativeFrom="page">
              <wp:align>bottom</wp:align>
            </wp:positionV>
            <wp:extent cx="7924800" cy="5199380"/>
            <wp:effectExtent l="0" t="0" r="0" b="1270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519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7A0F" w:rsidRPr="008C4724" w:rsidRDefault="00B17A0F" w:rsidP="008C4724"/>
    <w:sectPr w:rsidR="00B17A0F" w:rsidRPr="008C4724" w:rsidSect="005D7E42">
      <w:pgSz w:w="12240" w:h="15840" w:code="1"/>
      <w:pgMar w:top="1440" w:right="1440" w:bottom="720" w:left="1440" w:header="0" w:footer="52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65CA" w:rsidRDefault="006865CA">
      <w:r>
        <w:separator/>
      </w:r>
    </w:p>
  </w:endnote>
  <w:endnote w:type="continuationSeparator" w:id="0">
    <w:p w:rsidR="006865CA" w:rsidRDefault="00686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toneSansITC TT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Kozuka Gothic Pro B">
    <w:panose1 w:val="00000000000000000000"/>
    <w:charset w:val="80"/>
    <w:family w:val="swiss"/>
    <w:notTrueType/>
    <w:pitch w:val="variable"/>
    <w:sig w:usb0="00000283" w:usb1="2AC71C11" w:usb2="00000012" w:usb3="00000000" w:csb0="0002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5CA" w:rsidRPr="00C26B86" w:rsidRDefault="006865CA" w:rsidP="00AA504F">
    <w:pPr>
      <w:pStyle w:val="Footer"/>
      <w:pBdr>
        <w:top w:val="none" w:sz="0" w:space="0" w:color="auto"/>
      </w:pBdr>
      <w:tabs>
        <w:tab w:val="clear" w:pos="8640"/>
        <w:tab w:val="right" w:pos="9360"/>
      </w:tabs>
      <w:rPr>
        <w:color w:val="1C75BC"/>
        <w:sz w:val="22"/>
      </w:rPr>
    </w:pPr>
    <w:r>
      <w:rPr>
        <w:color w:val="1C75BC"/>
        <w:sz w:val="22"/>
      </w:rPr>
      <w:t>Galveston, Missouri City, Pasadena and Harris County</w:t>
    </w:r>
    <w:r w:rsidRPr="00C26B86">
      <w:rPr>
        <w:color w:val="1C75BC"/>
        <w:sz w:val="22"/>
      </w:rPr>
      <w:t xml:space="preserve"> Regional AFH Resident Survey</w:t>
    </w:r>
    <w:r w:rsidRPr="00C26B86">
      <w:rPr>
        <w:color w:val="1C75BC"/>
        <w:sz w:val="22"/>
      </w:rPr>
      <w:tab/>
      <w:t xml:space="preserve">Page </w:t>
    </w:r>
    <w:r w:rsidRPr="00C26B86">
      <w:rPr>
        <w:color w:val="1C75BC"/>
        <w:sz w:val="22"/>
      </w:rPr>
      <w:fldChar w:fldCharType="begin"/>
    </w:r>
    <w:r w:rsidRPr="00C26B86">
      <w:rPr>
        <w:color w:val="1C75BC"/>
        <w:sz w:val="22"/>
      </w:rPr>
      <w:instrText xml:space="preserve"> PAGE   \* MERGEFORMAT </w:instrText>
    </w:r>
    <w:r w:rsidRPr="00C26B86">
      <w:rPr>
        <w:color w:val="1C75BC"/>
        <w:sz w:val="22"/>
      </w:rPr>
      <w:fldChar w:fldCharType="separate"/>
    </w:r>
    <w:r w:rsidR="00685F1A">
      <w:rPr>
        <w:noProof/>
        <w:color w:val="1C75BC"/>
        <w:sz w:val="22"/>
      </w:rPr>
      <w:t>14</w:t>
    </w:r>
    <w:r w:rsidRPr="00C26B86">
      <w:rPr>
        <w:noProof/>
        <w:color w:val="1C75BC"/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5CA" w:rsidRPr="00AD1E29" w:rsidRDefault="006865CA" w:rsidP="00AD1E29">
    <w:pPr>
      <w:pStyle w:val="Footer"/>
      <w:pBdr>
        <w:top w:val="none" w:sz="0" w:space="0" w:color="auto"/>
      </w:pBdr>
      <w:tabs>
        <w:tab w:val="clear" w:pos="8640"/>
        <w:tab w:val="right" w:pos="9360"/>
      </w:tabs>
      <w:rPr>
        <w:color w:val="1C75BC"/>
      </w:rPr>
    </w:pPr>
    <w:r w:rsidRPr="00AD1E29">
      <w:rPr>
        <w:color w:val="1C75BC"/>
      </w:rPr>
      <w:t>San Mateo County Regional AFH Resident Survey</w:t>
    </w:r>
    <w:r w:rsidRPr="00AD1E29">
      <w:rPr>
        <w:color w:val="1C75BC"/>
      </w:rPr>
      <w:tab/>
      <w:t>Page 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65CA" w:rsidRDefault="006865CA">
      <w:r>
        <w:separator/>
      </w:r>
    </w:p>
  </w:footnote>
  <w:footnote w:type="continuationSeparator" w:id="0">
    <w:p w:rsidR="006865CA" w:rsidRDefault="006865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5CA" w:rsidRDefault="006865CA">
    <w:pPr>
      <w:pStyle w:val="Header"/>
    </w:pPr>
    <w:r>
      <w:rPr>
        <w:noProof/>
        <w:szCs w:val="20"/>
      </w:rPr>
      <w:drawing>
        <wp:anchor distT="0" distB="0" distL="114300" distR="114300" simplePos="0" relativeHeight="251663360" behindDoc="1" locked="0" layoutInCell="1" allowOverlap="1" wp14:anchorId="19DA547C" wp14:editId="67E7C99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4" name="Picture 4" descr="Vertical Fli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Vertical Fli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5CA" w:rsidRPr="008C4724" w:rsidRDefault="006865CA" w:rsidP="008C4724">
    <w:pPr>
      <w:pStyle w:val="Header"/>
      <w:ind w:left="1890"/>
      <w:rPr>
        <w:rFonts w:ascii="Open Sans" w:hAnsi="Open Sans" w:cs="Open Sans"/>
        <w:caps/>
        <w:color w:val="1C75BC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422DE765" wp14:editId="7612EE59">
          <wp:simplePos x="0" y="0"/>
          <wp:positionH relativeFrom="column">
            <wp:posOffset>0</wp:posOffset>
          </wp:positionH>
          <wp:positionV relativeFrom="paragraph">
            <wp:posOffset>-97155</wp:posOffset>
          </wp:positionV>
          <wp:extent cx="1052195" cy="1052195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_of_San_Mateo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2195" cy="1052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C4724">
      <w:rPr>
        <w:rFonts w:ascii="Open Sans" w:hAnsi="Open Sans" w:cs="Open Sans"/>
        <w:caps/>
        <w:color w:val="1C75BC"/>
        <w:sz w:val="48"/>
      </w:rPr>
      <w:t>County of San Mateo</w:t>
    </w:r>
  </w:p>
  <w:p w:rsidR="006865CA" w:rsidRPr="008C4724" w:rsidRDefault="006865CA" w:rsidP="008C4724">
    <w:pPr>
      <w:pStyle w:val="Header"/>
      <w:ind w:left="1890"/>
      <w:rPr>
        <w:rFonts w:ascii="Open Sans Light" w:hAnsi="Open Sans Light" w:cs="Open Sans Light"/>
        <w:caps/>
        <w:color w:val="1C75BC"/>
        <w:sz w:val="28"/>
      </w:rPr>
    </w:pPr>
    <w:r w:rsidRPr="008C4724">
      <w:rPr>
        <w:rFonts w:ascii="Open Sans Light" w:hAnsi="Open Sans Light" w:cs="Open Sans Light"/>
        <w:caps/>
        <w:color w:val="1C75BC"/>
        <w:sz w:val="28"/>
      </w:rPr>
      <w:t>All of California in One County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C7040"/>
    <w:multiLevelType w:val="hybridMultilevel"/>
    <w:tmpl w:val="23000A9A"/>
    <w:lvl w:ilvl="0" w:tplc="13FC1B3C">
      <w:start w:val="1"/>
      <w:numFmt w:val="decimal"/>
      <w:pStyle w:val="Numbers"/>
      <w:lvlText w:val="%1."/>
      <w:lvlJc w:val="left"/>
      <w:pPr>
        <w:ind w:left="63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>
    <w:nsid w:val="15BC0F09"/>
    <w:multiLevelType w:val="hybridMultilevel"/>
    <w:tmpl w:val="5616FEB4"/>
    <w:lvl w:ilvl="0" w:tplc="DAEE8224">
      <w:start w:val="1"/>
      <w:numFmt w:val="bullet"/>
      <w:pStyle w:val="Bullets1"/>
      <w:lvlText w:val=""/>
      <w:lvlJc w:val="left"/>
      <w:pPr>
        <w:tabs>
          <w:tab w:val="num" w:pos="446"/>
        </w:tabs>
        <w:ind w:left="446" w:hanging="446"/>
      </w:pPr>
      <w:rPr>
        <w:rFonts w:ascii="Wingdings 2" w:hAnsi="Wingdings 2" w:hint="default"/>
        <w:sz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56C4D38"/>
    <w:multiLevelType w:val="hybridMultilevel"/>
    <w:tmpl w:val="DC0E89B6"/>
    <w:lvl w:ilvl="0" w:tplc="040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C43172"/>
    <w:multiLevelType w:val="hybridMultilevel"/>
    <w:tmpl w:val="2A045384"/>
    <w:lvl w:ilvl="0" w:tplc="01BA928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  <w:i w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2FD26E9"/>
    <w:multiLevelType w:val="hybridMultilevel"/>
    <w:tmpl w:val="710AE8CC"/>
    <w:lvl w:ilvl="0" w:tplc="78BC6AB8">
      <w:start w:val="1"/>
      <w:numFmt w:val="decimal"/>
      <w:pStyle w:val="Questionheading"/>
      <w:lvlText w:val="%1."/>
      <w:lvlJc w:val="left"/>
      <w:pPr>
        <w:ind w:left="720" w:hanging="360"/>
      </w:pPr>
      <w:rPr>
        <w:rFonts w:ascii="Calibri" w:hAnsi="Calibri" w:hint="default"/>
        <w:b/>
        <w:i w:val="0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8C599B"/>
    <w:multiLevelType w:val="hybridMultilevel"/>
    <w:tmpl w:val="B4D2651C"/>
    <w:lvl w:ilvl="0" w:tplc="C08E99D2">
      <w:start w:val="1"/>
      <w:numFmt w:val="bullet"/>
      <w:pStyle w:val="1stcheckboxlevel"/>
      <w:lvlText w:val=""/>
      <w:lvlJc w:val="left"/>
      <w:pPr>
        <w:ind w:left="720" w:hanging="360"/>
      </w:pPr>
      <w:rPr>
        <w:rFonts w:ascii="Wingdings" w:hAnsi="Wingdings" w:hint="default"/>
        <w:position w:val="-2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0C2D30"/>
    <w:multiLevelType w:val="hybridMultilevel"/>
    <w:tmpl w:val="7012EB3C"/>
    <w:lvl w:ilvl="0" w:tplc="C08E99D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position w:val="-2"/>
        <w:sz w:val="24"/>
      </w:rPr>
    </w:lvl>
    <w:lvl w:ilvl="1" w:tplc="01BA928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  <w:i w:val="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C545E1"/>
    <w:multiLevelType w:val="hybridMultilevel"/>
    <w:tmpl w:val="AA945D64"/>
    <w:lvl w:ilvl="0" w:tplc="AB7654A4">
      <w:start w:val="4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738E557F"/>
    <w:multiLevelType w:val="hybridMultilevel"/>
    <w:tmpl w:val="8B70C43A"/>
    <w:lvl w:ilvl="0" w:tplc="368CE7B6">
      <w:start w:val="1"/>
      <w:numFmt w:val="bullet"/>
      <w:lvlText w:val=""/>
      <w:lvlJc w:val="left"/>
      <w:pPr>
        <w:ind w:left="1620" w:hanging="360"/>
      </w:pPr>
      <w:rPr>
        <w:rFonts w:ascii="Wingdings" w:hAnsi="Wingdings" w:hint="default"/>
        <w:position w:val="-2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4A139D"/>
    <w:multiLevelType w:val="hybridMultilevel"/>
    <w:tmpl w:val="3002115A"/>
    <w:lvl w:ilvl="0" w:tplc="7262A6D2">
      <w:start w:val="1"/>
      <w:numFmt w:val="bullet"/>
      <w:lvlText w:val=""/>
      <w:lvlJc w:val="left"/>
      <w:pPr>
        <w:tabs>
          <w:tab w:val="num" w:pos="446"/>
        </w:tabs>
        <w:ind w:left="446" w:hanging="446"/>
      </w:pPr>
      <w:rPr>
        <w:rFonts w:ascii="Wingdings 2" w:hAnsi="Wingdings 2" w:hint="default"/>
        <w:sz w:val="18"/>
      </w:rPr>
    </w:lvl>
    <w:lvl w:ilvl="1" w:tplc="023C094E">
      <w:start w:val="1"/>
      <w:numFmt w:val="bullet"/>
      <w:pStyle w:val="Bullets2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34B310">
      <w:start w:val="1"/>
      <w:numFmt w:val="bullet"/>
      <w:pStyle w:val="Bullets3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E52564A"/>
    <w:multiLevelType w:val="hybridMultilevel"/>
    <w:tmpl w:val="6BFC262C"/>
    <w:lvl w:ilvl="0" w:tplc="DF240BB8">
      <w:start w:val="1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0"/>
  </w:num>
  <w:num w:numId="4">
    <w:abstractNumId w:val="10"/>
  </w:num>
  <w:num w:numId="5">
    <w:abstractNumId w:val="7"/>
  </w:num>
  <w:num w:numId="6">
    <w:abstractNumId w:val="2"/>
  </w:num>
  <w:num w:numId="7">
    <w:abstractNumId w:val="4"/>
  </w:num>
  <w:num w:numId="8">
    <w:abstractNumId w:val="5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4"/>
  </w:num>
  <w:num w:numId="14">
    <w:abstractNumId w:val="5"/>
  </w:num>
  <w:num w:numId="15">
    <w:abstractNumId w:val="5"/>
  </w:num>
  <w:num w:numId="16">
    <w:abstractNumId w:val="0"/>
  </w:num>
  <w:num w:numId="17">
    <w:abstractNumId w:val="0"/>
  </w:num>
  <w:num w:numId="18">
    <w:abstractNumId w:val="0"/>
  </w:num>
  <w:num w:numId="19">
    <w:abstractNumId w:val="4"/>
  </w:num>
  <w:num w:numId="20">
    <w:abstractNumId w:val="6"/>
  </w:num>
  <w:num w:numId="21">
    <w:abstractNumId w:val="4"/>
    <w:lvlOverride w:ilvl="0">
      <w:startOverride w:val="4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en-US" w:vendorID="64" w:dllVersion="131077" w:nlCheck="1" w:checkStyle="1"/>
  <w:activeWritingStyle w:appName="MSWord" w:lang="en-US" w:vendorID="64" w:dllVersion="131078" w:nlCheck="1" w:checkStyle="1"/>
  <w:proofState w:spelling="clean" w:grammar="clean"/>
  <w:attachedTemplate r:id="rId1"/>
  <w:defaultTabStop w:val="720"/>
  <w:clickAndTypeStyle w:val="BalloonText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spaceForUL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724"/>
    <w:rsid w:val="0001326C"/>
    <w:rsid w:val="00016853"/>
    <w:rsid w:val="00022A79"/>
    <w:rsid w:val="00027918"/>
    <w:rsid w:val="00043BD3"/>
    <w:rsid w:val="000465B5"/>
    <w:rsid w:val="000564D3"/>
    <w:rsid w:val="000767A6"/>
    <w:rsid w:val="00084842"/>
    <w:rsid w:val="00094B7C"/>
    <w:rsid w:val="000B5D67"/>
    <w:rsid w:val="000E2D51"/>
    <w:rsid w:val="00105CD9"/>
    <w:rsid w:val="00191C1B"/>
    <w:rsid w:val="001A534B"/>
    <w:rsid w:val="001D427A"/>
    <w:rsid w:val="001E74B6"/>
    <w:rsid w:val="001F5154"/>
    <w:rsid w:val="0021518F"/>
    <w:rsid w:val="00215423"/>
    <w:rsid w:val="00217E87"/>
    <w:rsid w:val="00244375"/>
    <w:rsid w:val="002604E0"/>
    <w:rsid w:val="002769C4"/>
    <w:rsid w:val="00293D60"/>
    <w:rsid w:val="003130FC"/>
    <w:rsid w:val="00322B5B"/>
    <w:rsid w:val="00340382"/>
    <w:rsid w:val="00374720"/>
    <w:rsid w:val="00376A2D"/>
    <w:rsid w:val="00426F66"/>
    <w:rsid w:val="004404A8"/>
    <w:rsid w:val="00450B73"/>
    <w:rsid w:val="00452D0E"/>
    <w:rsid w:val="004535D4"/>
    <w:rsid w:val="00476B49"/>
    <w:rsid w:val="00485021"/>
    <w:rsid w:val="004A4CFA"/>
    <w:rsid w:val="00516CFF"/>
    <w:rsid w:val="00524EBB"/>
    <w:rsid w:val="00574CCE"/>
    <w:rsid w:val="00580682"/>
    <w:rsid w:val="005D7E42"/>
    <w:rsid w:val="0061714F"/>
    <w:rsid w:val="0063128B"/>
    <w:rsid w:val="00666056"/>
    <w:rsid w:val="00685F1A"/>
    <w:rsid w:val="006865CA"/>
    <w:rsid w:val="006A4151"/>
    <w:rsid w:val="006C522F"/>
    <w:rsid w:val="00725188"/>
    <w:rsid w:val="00767DDA"/>
    <w:rsid w:val="007A3E7A"/>
    <w:rsid w:val="007A6F3B"/>
    <w:rsid w:val="007C5FC5"/>
    <w:rsid w:val="00843E32"/>
    <w:rsid w:val="00897338"/>
    <w:rsid w:val="008C0C40"/>
    <w:rsid w:val="008C4724"/>
    <w:rsid w:val="008E200D"/>
    <w:rsid w:val="008E3681"/>
    <w:rsid w:val="008F292D"/>
    <w:rsid w:val="00923590"/>
    <w:rsid w:val="00945DDB"/>
    <w:rsid w:val="00980DF5"/>
    <w:rsid w:val="0098428B"/>
    <w:rsid w:val="00990271"/>
    <w:rsid w:val="009C20B2"/>
    <w:rsid w:val="00A158E6"/>
    <w:rsid w:val="00A22859"/>
    <w:rsid w:val="00A2380A"/>
    <w:rsid w:val="00A2506A"/>
    <w:rsid w:val="00A26A36"/>
    <w:rsid w:val="00A535D5"/>
    <w:rsid w:val="00AA3982"/>
    <w:rsid w:val="00AA504F"/>
    <w:rsid w:val="00AC4747"/>
    <w:rsid w:val="00AD1E29"/>
    <w:rsid w:val="00B17A0F"/>
    <w:rsid w:val="00B60553"/>
    <w:rsid w:val="00B9343D"/>
    <w:rsid w:val="00BD6E6A"/>
    <w:rsid w:val="00C03F84"/>
    <w:rsid w:val="00C044BB"/>
    <w:rsid w:val="00C26B86"/>
    <w:rsid w:val="00C524FE"/>
    <w:rsid w:val="00C7570A"/>
    <w:rsid w:val="00C859ED"/>
    <w:rsid w:val="00C90B40"/>
    <w:rsid w:val="00D11B85"/>
    <w:rsid w:val="00D17B21"/>
    <w:rsid w:val="00D67317"/>
    <w:rsid w:val="00DC743C"/>
    <w:rsid w:val="00DD3571"/>
    <w:rsid w:val="00E44FE4"/>
    <w:rsid w:val="00E6508E"/>
    <w:rsid w:val="00ED5075"/>
    <w:rsid w:val="00EE3816"/>
    <w:rsid w:val="00EE5B87"/>
    <w:rsid w:val="00EF460E"/>
    <w:rsid w:val="00F00C7B"/>
    <w:rsid w:val="00FD1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0" w:qFormat="1"/>
    <w:lsdException w:name="heading 3" w:semiHidden="0" w:uiPriority="0" w:qFormat="1"/>
    <w:lsdException w:name="heading 4" w:uiPriority="9" w:unhideWhenUsed="1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unhideWhenUsed="1"/>
    <w:lsdException w:name="annotation text" w:unhideWhenUsed="1"/>
    <w:lsdException w:name="header" w:uiPriority="0" w:unhideWhenUsed="1"/>
    <w:lsdException w:name="footer" w:uiPriority="0" w:unhideWhenUsed="1"/>
    <w:lsdException w:name="caption" w:uiPriority="35" w:qFormat="1"/>
    <w:lsdException w:name="footnote reference" w:uiPriority="0" w:unhideWhenUsed="1"/>
    <w:lsdException w:name="annotation reference" w:unhideWhenUsed="1"/>
    <w:lsdException w:name="page number" w:uiPriority="0" w:unhideWhenUsed="1"/>
    <w:lsdException w:name="Title" w:uiPriority="10"/>
    <w:lsdException w:name="Signature" w:uiPriority="0"/>
    <w:lsdException w:name="Default Paragraph Font" w:uiPriority="1" w:unhideWhenUsed="1"/>
    <w:lsdException w:name="Body Text" w:uiPriority="0" w:unhideWhenUsed="1" w:qFormat="1"/>
    <w:lsdException w:name="Subtitle" w:uiPriority="11"/>
    <w:lsdException w:name="FollowedHyperlink" w:uiPriority="0"/>
    <w:lsdException w:name="Strong" w:uiPriority="22"/>
    <w:lsdException w:name="Emphasis" w:uiPriority="20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59"/>
    <w:lsdException w:name="Table Theme" w:unhideWhenUsed="1"/>
    <w:lsdException w:name="No Spacing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 w:qFormat="1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4724"/>
    <w:rPr>
      <w:sz w:val="24"/>
      <w:szCs w:val="24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426F66"/>
    <w:pPr>
      <w:keepNext/>
      <w:widowControl w:val="0"/>
      <w:suppressAutoHyphens/>
      <w:spacing w:before="360" w:after="480" w:line="480" w:lineRule="exact"/>
      <w:outlineLvl w:val="0"/>
    </w:pPr>
    <w:rPr>
      <w:rFonts w:asciiTheme="minorHAnsi" w:hAnsiTheme="minorHAnsi" w:cs="Arial"/>
      <w:b/>
      <w:bCs/>
      <w:sz w:val="44"/>
      <w:szCs w:val="44"/>
    </w:rPr>
  </w:style>
  <w:style w:type="paragraph" w:styleId="Heading2">
    <w:name w:val="heading 2"/>
    <w:basedOn w:val="Normal"/>
    <w:next w:val="BodyText"/>
    <w:link w:val="Heading2Char"/>
    <w:qFormat/>
    <w:rsid w:val="00426F66"/>
    <w:pPr>
      <w:keepNext/>
      <w:keepLines/>
      <w:widowControl w:val="0"/>
      <w:suppressAutoHyphens/>
      <w:spacing w:before="120" w:after="120" w:line="300" w:lineRule="exact"/>
      <w:outlineLvl w:val="1"/>
    </w:pPr>
    <w:rPr>
      <w:rFonts w:asciiTheme="minorHAnsi" w:hAnsiTheme="minorHAnsi"/>
      <w:b/>
      <w:sz w:val="28"/>
      <w:szCs w:val="30"/>
    </w:rPr>
  </w:style>
  <w:style w:type="paragraph" w:styleId="Heading3">
    <w:name w:val="heading 3"/>
    <w:next w:val="BodyText"/>
    <w:link w:val="Heading3Char"/>
    <w:qFormat/>
    <w:rsid w:val="00426F66"/>
    <w:pPr>
      <w:keepNext/>
      <w:outlineLvl w:val="2"/>
    </w:pPr>
    <w:rPr>
      <w:rFonts w:asciiTheme="minorHAnsi" w:hAnsiTheme="minorHAnsi" w:cs="Arial"/>
      <w:b/>
      <w:bCs/>
      <w:sz w:val="25"/>
      <w:szCs w:val="26"/>
    </w:rPr>
  </w:style>
  <w:style w:type="paragraph" w:styleId="Heading4">
    <w:name w:val="heading 4"/>
    <w:next w:val="BodyText"/>
    <w:link w:val="Heading4Char"/>
    <w:uiPriority w:val="9"/>
    <w:qFormat/>
    <w:rsid w:val="00426F66"/>
    <w:pPr>
      <w:jc w:val="both"/>
      <w:outlineLvl w:val="3"/>
    </w:pPr>
    <w:rPr>
      <w:rFonts w:asciiTheme="minorHAnsi" w:hAnsiTheme="minorHAnsi"/>
      <w:b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pproved">
    <w:name w:val="Approved"/>
    <w:basedOn w:val="Normal"/>
    <w:next w:val="Normal"/>
    <w:rsid w:val="00426F66"/>
    <w:pPr>
      <w:spacing w:after="160"/>
      <w:ind w:left="58"/>
    </w:pPr>
    <w:rPr>
      <w:rFonts w:ascii="Calibri" w:hAnsi="Calibri"/>
      <w:b/>
      <w:spacing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6F6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426F66"/>
    <w:rPr>
      <w:rFonts w:asciiTheme="minorHAnsi" w:hAnsiTheme="minorHAnsi" w:cs="Arial"/>
      <w:b/>
      <w:bCs/>
      <w:sz w:val="44"/>
      <w:szCs w:val="44"/>
    </w:rPr>
  </w:style>
  <w:style w:type="character" w:customStyle="1" w:styleId="Heading2Char">
    <w:name w:val="Heading 2 Char"/>
    <w:basedOn w:val="DefaultParagraphFont"/>
    <w:link w:val="Heading2"/>
    <w:rsid w:val="00426F66"/>
    <w:rPr>
      <w:rFonts w:asciiTheme="minorHAnsi" w:hAnsiTheme="minorHAnsi"/>
      <w:b/>
      <w:sz w:val="28"/>
      <w:szCs w:val="30"/>
    </w:rPr>
  </w:style>
  <w:style w:type="character" w:customStyle="1" w:styleId="Heading3Char">
    <w:name w:val="Heading 3 Char"/>
    <w:basedOn w:val="DefaultParagraphFont"/>
    <w:link w:val="Heading3"/>
    <w:rsid w:val="00426F66"/>
    <w:rPr>
      <w:rFonts w:asciiTheme="minorHAnsi" w:hAnsiTheme="minorHAnsi" w:cs="Arial"/>
      <w:b/>
      <w:bCs/>
      <w:sz w:val="25"/>
      <w:szCs w:val="26"/>
    </w:rPr>
  </w:style>
  <w:style w:type="character" w:customStyle="1" w:styleId="Heading4Char">
    <w:name w:val="Heading 4 Char"/>
    <w:basedOn w:val="DefaultParagraphFont"/>
    <w:link w:val="Heading4"/>
    <w:rsid w:val="00426F66"/>
    <w:rPr>
      <w:rFonts w:asciiTheme="minorHAnsi" w:hAnsiTheme="minorHAnsi"/>
      <w:b/>
      <w:sz w:val="22"/>
      <w:szCs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F66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autoRedefine/>
    <w:qFormat/>
    <w:rsid w:val="00685F1A"/>
    <w:pPr>
      <w:tabs>
        <w:tab w:val="right" w:pos="9450"/>
      </w:tabs>
      <w:spacing w:after="120" w:line="280" w:lineRule="exact"/>
    </w:pPr>
    <w:rPr>
      <w:rFonts w:asciiTheme="minorHAnsi" w:hAnsiTheme="minorHAnsi" w:cstheme="minorHAnsi"/>
      <w:sz w:val="21"/>
    </w:rPr>
  </w:style>
  <w:style w:type="character" w:customStyle="1" w:styleId="BodyTextChar">
    <w:name w:val="Body Text Char"/>
    <w:basedOn w:val="DefaultParagraphFont"/>
    <w:link w:val="BodyText"/>
    <w:rsid w:val="00685F1A"/>
    <w:rPr>
      <w:rFonts w:asciiTheme="minorHAnsi" w:hAnsiTheme="minorHAnsi" w:cstheme="minorHAnsi"/>
      <w:sz w:val="21"/>
      <w:szCs w:val="24"/>
    </w:rPr>
  </w:style>
  <w:style w:type="paragraph" w:customStyle="1" w:styleId="BodyTextAfterFigure">
    <w:name w:val="Body Text After Figure"/>
    <w:basedOn w:val="Normal"/>
    <w:link w:val="BodyTextAfterFigureChar"/>
    <w:qFormat/>
    <w:rsid w:val="00426F66"/>
    <w:pPr>
      <w:spacing w:before="240" w:line="280" w:lineRule="exact"/>
    </w:pPr>
  </w:style>
  <w:style w:type="character" w:customStyle="1" w:styleId="BodyTextAfterFigureChar">
    <w:name w:val="Body Text After Figure Char"/>
    <w:basedOn w:val="DefaultParagraphFont"/>
    <w:link w:val="BodyTextAfterFigure"/>
    <w:rsid w:val="00426F66"/>
    <w:rPr>
      <w:rFonts w:ascii="Cambria" w:hAnsi="Cambria"/>
      <w:sz w:val="21"/>
      <w:szCs w:val="21"/>
    </w:rPr>
  </w:style>
  <w:style w:type="paragraph" w:customStyle="1" w:styleId="BodyText1">
    <w:name w:val="Body Text1"/>
    <w:basedOn w:val="Normal"/>
    <w:next w:val="BodyText"/>
    <w:semiHidden/>
    <w:qFormat/>
    <w:rsid w:val="00426F66"/>
  </w:style>
  <w:style w:type="paragraph" w:customStyle="1" w:styleId="Bullets1">
    <w:name w:val="Bullets1"/>
    <w:basedOn w:val="Normal"/>
    <w:rsid w:val="00426F66"/>
    <w:pPr>
      <w:numPr>
        <w:numId w:val="1"/>
      </w:numPr>
      <w:spacing w:line="280" w:lineRule="exact"/>
    </w:pPr>
  </w:style>
  <w:style w:type="paragraph" w:customStyle="1" w:styleId="Bullets2">
    <w:name w:val="Bullets2"/>
    <w:basedOn w:val="Bullets1"/>
    <w:rsid w:val="00426F66"/>
    <w:pPr>
      <w:numPr>
        <w:ilvl w:val="1"/>
        <w:numId w:val="2"/>
      </w:numPr>
      <w:spacing w:after="120"/>
    </w:pPr>
  </w:style>
  <w:style w:type="paragraph" w:customStyle="1" w:styleId="Bullets3">
    <w:name w:val="Bullets3"/>
    <w:basedOn w:val="Bullets1"/>
    <w:rsid w:val="00426F66"/>
    <w:pPr>
      <w:numPr>
        <w:ilvl w:val="2"/>
        <w:numId w:val="2"/>
      </w:numPr>
      <w:tabs>
        <w:tab w:val="left" w:pos="1080"/>
      </w:tabs>
      <w:spacing w:after="120"/>
    </w:pPr>
  </w:style>
  <w:style w:type="paragraph" w:customStyle="1" w:styleId="ColHeading">
    <w:name w:val="Col Heading"/>
    <w:basedOn w:val="Normal"/>
    <w:rsid w:val="00426F66"/>
    <w:pPr>
      <w:widowControl w:val="0"/>
      <w:spacing w:before="120" w:after="120"/>
      <w:jc w:val="center"/>
    </w:pPr>
    <w:rPr>
      <w:rFonts w:ascii="Calibri" w:hAnsi="Calibri"/>
      <w:b/>
      <w:sz w:val="18"/>
    </w:rPr>
  </w:style>
  <w:style w:type="paragraph" w:customStyle="1" w:styleId="ColText">
    <w:name w:val="Col Text"/>
    <w:basedOn w:val="Normal"/>
    <w:rsid w:val="00426F66"/>
    <w:pPr>
      <w:widowControl w:val="0"/>
      <w:jc w:val="right"/>
    </w:pPr>
    <w:rPr>
      <w:rFonts w:ascii="Calibri" w:hAnsi="Calibri"/>
      <w:bCs/>
      <w:sz w:val="18"/>
    </w:rPr>
  </w:style>
  <w:style w:type="character" w:styleId="CommentReference">
    <w:name w:val="annotation reference"/>
    <w:basedOn w:val="DefaultParagraphFont"/>
    <w:uiPriority w:val="99"/>
    <w:rsid w:val="00426F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426F66"/>
    <w:pPr>
      <w:spacing w:before="60"/>
    </w:pPr>
    <w:rPr>
      <w:sz w:val="18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26F66"/>
    <w:rPr>
      <w:rFonts w:ascii="Cambria" w:hAnsi="Cambria"/>
      <w:sz w:val="18"/>
    </w:rPr>
  </w:style>
  <w:style w:type="paragraph" w:customStyle="1" w:styleId="ExSmSource">
    <w:name w:val="Ex Sm Source"/>
    <w:basedOn w:val="BodyText"/>
    <w:rsid w:val="00426F66"/>
    <w:pPr>
      <w:spacing w:before="60" w:after="0" w:line="240" w:lineRule="auto"/>
      <w:ind w:right="216"/>
    </w:pPr>
    <w:rPr>
      <w:sz w:val="14"/>
    </w:rPr>
  </w:style>
  <w:style w:type="paragraph" w:customStyle="1" w:styleId="ExLgSource">
    <w:name w:val="Ex Lg Source"/>
    <w:basedOn w:val="ExSmSource"/>
    <w:rsid w:val="00426F66"/>
    <w:pPr>
      <w:spacing w:before="80"/>
      <w:ind w:left="547" w:hanging="547"/>
    </w:pPr>
  </w:style>
  <w:style w:type="paragraph" w:customStyle="1" w:styleId="FigureTitle">
    <w:name w:val="Figure Title"/>
    <w:basedOn w:val="Normal"/>
    <w:next w:val="Normal"/>
    <w:rsid w:val="00426F66"/>
    <w:pPr>
      <w:keepNext/>
      <w:widowControl w:val="0"/>
      <w:suppressAutoHyphens/>
      <w:spacing w:line="220" w:lineRule="exact"/>
      <w:ind w:right="216"/>
    </w:pPr>
    <w:rPr>
      <w:rFonts w:asciiTheme="minorHAnsi" w:hAnsiTheme="minorHAnsi"/>
      <w:b/>
      <w:bCs/>
    </w:rPr>
  </w:style>
  <w:style w:type="character" w:styleId="FollowedHyperlink">
    <w:name w:val="FollowedHyperlink"/>
    <w:basedOn w:val="DefaultParagraphFont"/>
    <w:semiHidden/>
    <w:rsid w:val="00426F66"/>
    <w:rPr>
      <w:color w:val="800080"/>
      <w:u w:val="single"/>
    </w:rPr>
  </w:style>
  <w:style w:type="paragraph" w:styleId="Footer">
    <w:name w:val="footer"/>
    <w:basedOn w:val="Normal"/>
    <w:link w:val="FooterChar"/>
    <w:rsid w:val="00426F66"/>
    <w:pPr>
      <w:pBdr>
        <w:top w:val="single" w:sz="2" w:space="6" w:color="auto"/>
      </w:pBdr>
      <w:tabs>
        <w:tab w:val="right" w:pos="8640"/>
      </w:tabs>
    </w:pPr>
    <w:rPr>
      <w:rFonts w:asciiTheme="minorHAnsi" w:hAnsiTheme="minorHAnsi" w:cs="Arial"/>
      <w:smallCaps/>
      <w:szCs w:val="19"/>
    </w:rPr>
  </w:style>
  <w:style w:type="character" w:customStyle="1" w:styleId="FooterChar">
    <w:name w:val="Footer Char"/>
    <w:basedOn w:val="DefaultParagraphFont"/>
    <w:link w:val="Footer"/>
    <w:rsid w:val="00426F66"/>
    <w:rPr>
      <w:rFonts w:asciiTheme="minorHAnsi" w:hAnsiTheme="minorHAnsi" w:cs="Arial"/>
      <w:smallCaps/>
      <w:sz w:val="21"/>
      <w:szCs w:val="19"/>
    </w:rPr>
  </w:style>
  <w:style w:type="character" w:styleId="FootnoteReference">
    <w:name w:val="footnote reference"/>
    <w:basedOn w:val="DefaultParagraphFont"/>
    <w:rsid w:val="00426F66"/>
    <w:rPr>
      <w:rFonts w:ascii="Cambria" w:hAnsi="Cambria"/>
      <w:sz w:val="20"/>
      <w:vertAlign w:val="superscript"/>
    </w:rPr>
  </w:style>
  <w:style w:type="paragraph" w:styleId="FootnoteText">
    <w:name w:val="footnote text"/>
    <w:basedOn w:val="Normal"/>
    <w:link w:val="FootnoteTextChar"/>
    <w:rsid w:val="00426F66"/>
    <w:pPr>
      <w:spacing w:after="120" w:line="220" w:lineRule="exac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rsid w:val="00426F66"/>
    <w:rPr>
      <w:rFonts w:ascii="Cambria" w:hAnsi="Cambria"/>
      <w:sz w:val="16"/>
    </w:rPr>
  </w:style>
  <w:style w:type="paragraph" w:customStyle="1" w:styleId="Heading5">
    <w:name w:val="Heading5"/>
    <w:next w:val="BodyText"/>
    <w:link w:val="Heading5Char"/>
    <w:qFormat/>
    <w:rsid w:val="00767DDA"/>
    <w:rPr>
      <w:rFonts w:asciiTheme="minorHAnsi" w:hAnsiTheme="minorHAnsi"/>
      <w:b/>
      <w:bCs/>
      <w:i/>
      <w:sz w:val="21"/>
      <w:szCs w:val="21"/>
    </w:rPr>
  </w:style>
  <w:style w:type="character" w:customStyle="1" w:styleId="Heading5Char">
    <w:name w:val="Heading5 Char"/>
    <w:basedOn w:val="DefaultParagraphFont"/>
    <w:link w:val="Heading5"/>
    <w:rsid w:val="00767DDA"/>
    <w:rPr>
      <w:rFonts w:asciiTheme="minorHAnsi" w:hAnsiTheme="minorHAnsi"/>
      <w:b/>
      <w:bCs/>
      <w:i/>
      <w:sz w:val="21"/>
      <w:szCs w:val="21"/>
    </w:rPr>
  </w:style>
  <w:style w:type="character" w:styleId="Hyperlink">
    <w:name w:val="Hyperlink"/>
    <w:basedOn w:val="DefaultParagraphFont"/>
    <w:uiPriority w:val="99"/>
    <w:rsid w:val="00426F6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26F66"/>
    <w:pPr>
      <w:ind w:left="720"/>
    </w:pPr>
    <w:rPr>
      <w:rFonts w:eastAsia="Calibri"/>
    </w:rPr>
  </w:style>
  <w:style w:type="paragraph" w:styleId="NormalWeb">
    <w:name w:val="Normal (Web)"/>
    <w:basedOn w:val="Normal"/>
    <w:uiPriority w:val="99"/>
    <w:semiHidden/>
    <w:unhideWhenUsed/>
    <w:rsid w:val="00426F66"/>
    <w:pPr>
      <w:spacing w:before="100" w:beforeAutospacing="1" w:after="100" w:afterAutospacing="1"/>
    </w:pPr>
  </w:style>
  <w:style w:type="paragraph" w:customStyle="1" w:styleId="Numbers">
    <w:name w:val="Numbers"/>
    <w:basedOn w:val="Normal"/>
    <w:link w:val="NumbersChar"/>
    <w:rsid w:val="00A2506A"/>
    <w:pPr>
      <w:numPr>
        <w:numId w:val="3"/>
      </w:numPr>
      <w:spacing w:line="280" w:lineRule="exact"/>
    </w:pPr>
  </w:style>
  <w:style w:type="character" w:styleId="PageNumber">
    <w:name w:val="page number"/>
    <w:basedOn w:val="DefaultParagraphFont"/>
    <w:rsid w:val="00426F66"/>
    <w:rPr>
      <w:rFonts w:ascii="Calibri" w:hAnsi="Calibri"/>
      <w:sz w:val="16"/>
    </w:rPr>
  </w:style>
  <w:style w:type="paragraph" w:customStyle="1" w:styleId="Quotation">
    <w:name w:val="Quotation"/>
    <w:basedOn w:val="BodyText"/>
    <w:next w:val="BodyText"/>
    <w:semiHidden/>
    <w:rsid w:val="00426F66"/>
    <w:pPr>
      <w:ind w:left="720" w:right="720"/>
    </w:pPr>
  </w:style>
  <w:style w:type="paragraph" w:customStyle="1" w:styleId="ResBullet">
    <w:name w:val="Res Bullet"/>
    <w:basedOn w:val="Bullets1"/>
    <w:semiHidden/>
    <w:rsid w:val="00426F66"/>
    <w:pPr>
      <w:numPr>
        <w:numId w:val="0"/>
      </w:numPr>
    </w:pPr>
  </w:style>
  <w:style w:type="paragraph" w:customStyle="1" w:styleId="ResEducation">
    <w:name w:val="Res Education"/>
    <w:basedOn w:val="BodyText"/>
    <w:semiHidden/>
    <w:rsid w:val="00426F66"/>
    <w:pPr>
      <w:spacing w:after="60"/>
      <w:ind w:left="446" w:hanging="446"/>
    </w:pPr>
  </w:style>
  <w:style w:type="paragraph" w:styleId="Signature">
    <w:name w:val="Signature"/>
    <w:basedOn w:val="Normal"/>
    <w:link w:val="SignatureChar"/>
    <w:semiHidden/>
    <w:rsid w:val="00426F66"/>
  </w:style>
  <w:style w:type="character" w:customStyle="1" w:styleId="SignatureChar">
    <w:name w:val="Signature Char"/>
    <w:basedOn w:val="DefaultParagraphFont"/>
    <w:link w:val="Signature"/>
    <w:semiHidden/>
    <w:rsid w:val="00426F66"/>
    <w:rPr>
      <w:rFonts w:ascii="Cambria" w:hAnsi="Cambria"/>
      <w:sz w:val="21"/>
      <w:szCs w:val="21"/>
    </w:rPr>
  </w:style>
  <w:style w:type="paragraph" w:styleId="Header">
    <w:name w:val="header"/>
    <w:basedOn w:val="Normal"/>
    <w:link w:val="HeaderChar"/>
    <w:unhideWhenUsed/>
    <w:rsid w:val="00A238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380A"/>
    <w:rPr>
      <w:rFonts w:ascii="Cambria" w:hAnsi="Cambria"/>
      <w:szCs w:val="24"/>
    </w:rPr>
  </w:style>
  <w:style w:type="paragraph" w:customStyle="1" w:styleId="BulletsLess">
    <w:name w:val="Bullets (Less)"/>
    <w:basedOn w:val="Bullets1"/>
    <w:rsid w:val="00426F66"/>
    <w:pPr>
      <w:spacing w:after="120"/>
    </w:pPr>
  </w:style>
  <w:style w:type="character" w:customStyle="1" w:styleId="Heading30">
    <w:name w:val="Heading3"/>
    <w:rsid w:val="00B17A0F"/>
    <w:rPr>
      <w:rFonts w:ascii="StoneSansITC TT" w:hAnsi="StoneSansITC TT"/>
      <w:b/>
      <w:spacing w:val="2"/>
      <w:sz w:val="19"/>
    </w:rPr>
  </w:style>
  <w:style w:type="table" w:styleId="TableGrid">
    <w:name w:val="Table Grid"/>
    <w:basedOn w:val="TableNormal"/>
    <w:uiPriority w:val="59"/>
    <w:rsid w:val="008C472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stcheckboxlevel">
    <w:name w:val="1st checkbox level"/>
    <w:basedOn w:val="Normal"/>
    <w:rsid w:val="00C044BB"/>
    <w:pPr>
      <w:numPr>
        <w:numId w:val="8"/>
      </w:numPr>
      <w:spacing w:after="120" w:line="280" w:lineRule="exact"/>
    </w:pPr>
    <w:rPr>
      <w:rFonts w:asciiTheme="minorHAnsi" w:hAnsiTheme="minorHAnsi"/>
      <w:sz w:val="21"/>
      <w:szCs w:val="21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C4724"/>
    <w:rPr>
      <w:rFonts w:ascii="Calibri" w:hAnsi="Calibri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C4724"/>
    <w:rPr>
      <w:rFonts w:ascii="Calibri" w:hAnsi="Calibri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4724"/>
    <w:pPr>
      <w:spacing w:before="0"/>
    </w:pPr>
    <w:rPr>
      <w:b/>
      <w:bCs/>
      <w:sz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4724"/>
    <w:rPr>
      <w:rFonts w:ascii="Cambria" w:hAnsi="Cambria"/>
      <w:b/>
      <w:bCs/>
      <w:sz w:val="18"/>
    </w:rPr>
  </w:style>
  <w:style w:type="character" w:customStyle="1" w:styleId="NumbersChar">
    <w:name w:val="Numbers Char"/>
    <w:link w:val="Numbers"/>
    <w:rsid w:val="008C4724"/>
    <w:rPr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8C4724"/>
    <w:pPr>
      <w:spacing w:after="200" w:line="276" w:lineRule="auto"/>
    </w:pPr>
    <w:rPr>
      <w:rFonts w:ascii="Calibri" w:eastAsia="MS Mincho" w:hAnsi="Calibri" w:cs="Arial"/>
      <w:i/>
      <w:iCs/>
      <w:color w:val="000000"/>
      <w:sz w:val="22"/>
      <w:szCs w:val="22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8C4724"/>
    <w:rPr>
      <w:rFonts w:ascii="Calibri" w:eastAsia="MS Mincho" w:hAnsi="Calibri" w:cs="Arial"/>
      <w:i/>
      <w:iCs/>
      <w:color w:val="000000"/>
      <w:sz w:val="22"/>
      <w:szCs w:val="22"/>
      <w:lang w:eastAsia="ja-JP"/>
    </w:rPr>
  </w:style>
  <w:style w:type="paragraph" w:customStyle="1" w:styleId="Questionheading">
    <w:name w:val="Question heading"/>
    <w:qFormat/>
    <w:rsid w:val="00AD1E29"/>
    <w:pPr>
      <w:numPr>
        <w:numId w:val="7"/>
      </w:numPr>
      <w:tabs>
        <w:tab w:val="left" w:pos="360"/>
      </w:tabs>
      <w:spacing w:after="120" w:line="280" w:lineRule="exact"/>
    </w:pPr>
    <w:rPr>
      <w:rFonts w:ascii="Calibri" w:hAnsi="Calibri"/>
      <w:b/>
      <w:color w:val="1C75BC"/>
      <w:sz w:val="22"/>
    </w:rPr>
  </w:style>
  <w:style w:type="paragraph" w:styleId="EndnoteText">
    <w:name w:val="endnote text"/>
    <w:basedOn w:val="Normal"/>
    <w:link w:val="EndnoteTextChar"/>
    <w:uiPriority w:val="99"/>
    <w:semiHidden/>
    <w:rsid w:val="00AD1E2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D1E29"/>
  </w:style>
  <w:style w:type="character" w:styleId="EndnoteReference">
    <w:name w:val="endnote reference"/>
    <w:basedOn w:val="DefaultParagraphFont"/>
    <w:uiPriority w:val="99"/>
    <w:semiHidden/>
    <w:rsid w:val="00AD1E2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0" w:qFormat="1"/>
    <w:lsdException w:name="heading 3" w:semiHidden="0" w:uiPriority="0" w:qFormat="1"/>
    <w:lsdException w:name="heading 4" w:uiPriority="9" w:unhideWhenUsed="1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unhideWhenUsed="1"/>
    <w:lsdException w:name="annotation text" w:unhideWhenUsed="1"/>
    <w:lsdException w:name="header" w:uiPriority="0" w:unhideWhenUsed="1"/>
    <w:lsdException w:name="footer" w:uiPriority="0" w:unhideWhenUsed="1"/>
    <w:lsdException w:name="caption" w:uiPriority="35" w:qFormat="1"/>
    <w:lsdException w:name="footnote reference" w:uiPriority="0" w:unhideWhenUsed="1"/>
    <w:lsdException w:name="annotation reference" w:unhideWhenUsed="1"/>
    <w:lsdException w:name="page number" w:uiPriority="0" w:unhideWhenUsed="1"/>
    <w:lsdException w:name="Title" w:uiPriority="10"/>
    <w:lsdException w:name="Signature" w:uiPriority="0"/>
    <w:lsdException w:name="Default Paragraph Font" w:uiPriority="1" w:unhideWhenUsed="1"/>
    <w:lsdException w:name="Body Text" w:uiPriority="0" w:unhideWhenUsed="1" w:qFormat="1"/>
    <w:lsdException w:name="Subtitle" w:uiPriority="11"/>
    <w:lsdException w:name="FollowedHyperlink" w:uiPriority="0"/>
    <w:lsdException w:name="Strong" w:uiPriority="22"/>
    <w:lsdException w:name="Emphasis" w:uiPriority="20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59"/>
    <w:lsdException w:name="Table Theme" w:unhideWhenUsed="1"/>
    <w:lsdException w:name="No Spacing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 w:qFormat="1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4724"/>
    <w:rPr>
      <w:sz w:val="24"/>
      <w:szCs w:val="24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426F66"/>
    <w:pPr>
      <w:keepNext/>
      <w:widowControl w:val="0"/>
      <w:suppressAutoHyphens/>
      <w:spacing w:before="360" w:after="480" w:line="480" w:lineRule="exact"/>
      <w:outlineLvl w:val="0"/>
    </w:pPr>
    <w:rPr>
      <w:rFonts w:asciiTheme="minorHAnsi" w:hAnsiTheme="minorHAnsi" w:cs="Arial"/>
      <w:b/>
      <w:bCs/>
      <w:sz w:val="44"/>
      <w:szCs w:val="44"/>
    </w:rPr>
  </w:style>
  <w:style w:type="paragraph" w:styleId="Heading2">
    <w:name w:val="heading 2"/>
    <w:basedOn w:val="Normal"/>
    <w:next w:val="BodyText"/>
    <w:link w:val="Heading2Char"/>
    <w:qFormat/>
    <w:rsid w:val="00426F66"/>
    <w:pPr>
      <w:keepNext/>
      <w:keepLines/>
      <w:widowControl w:val="0"/>
      <w:suppressAutoHyphens/>
      <w:spacing w:before="120" w:after="120" w:line="300" w:lineRule="exact"/>
      <w:outlineLvl w:val="1"/>
    </w:pPr>
    <w:rPr>
      <w:rFonts w:asciiTheme="minorHAnsi" w:hAnsiTheme="minorHAnsi"/>
      <w:b/>
      <w:sz w:val="28"/>
      <w:szCs w:val="30"/>
    </w:rPr>
  </w:style>
  <w:style w:type="paragraph" w:styleId="Heading3">
    <w:name w:val="heading 3"/>
    <w:next w:val="BodyText"/>
    <w:link w:val="Heading3Char"/>
    <w:qFormat/>
    <w:rsid w:val="00426F66"/>
    <w:pPr>
      <w:keepNext/>
      <w:outlineLvl w:val="2"/>
    </w:pPr>
    <w:rPr>
      <w:rFonts w:asciiTheme="minorHAnsi" w:hAnsiTheme="minorHAnsi" w:cs="Arial"/>
      <w:b/>
      <w:bCs/>
      <w:sz w:val="25"/>
      <w:szCs w:val="26"/>
    </w:rPr>
  </w:style>
  <w:style w:type="paragraph" w:styleId="Heading4">
    <w:name w:val="heading 4"/>
    <w:next w:val="BodyText"/>
    <w:link w:val="Heading4Char"/>
    <w:uiPriority w:val="9"/>
    <w:qFormat/>
    <w:rsid w:val="00426F66"/>
    <w:pPr>
      <w:jc w:val="both"/>
      <w:outlineLvl w:val="3"/>
    </w:pPr>
    <w:rPr>
      <w:rFonts w:asciiTheme="minorHAnsi" w:hAnsiTheme="minorHAnsi"/>
      <w:b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pproved">
    <w:name w:val="Approved"/>
    <w:basedOn w:val="Normal"/>
    <w:next w:val="Normal"/>
    <w:rsid w:val="00426F66"/>
    <w:pPr>
      <w:spacing w:after="160"/>
      <w:ind w:left="58"/>
    </w:pPr>
    <w:rPr>
      <w:rFonts w:ascii="Calibri" w:hAnsi="Calibri"/>
      <w:b/>
      <w:spacing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6F6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426F66"/>
    <w:rPr>
      <w:rFonts w:asciiTheme="minorHAnsi" w:hAnsiTheme="minorHAnsi" w:cs="Arial"/>
      <w:b/>
      <w:bCs/>
      <w:sz w:val="44"/>
      <w:szCs w:val="44"/>
    </w:rPr>
  </w:style>
  <w:style w:type="character" w:customStyle="1" w:styleId="Heading2Char">
    <w:name w:val="Heading 2 Char"/>
    <w:basedOn w:val="DefaultParagraphFont"/>
    <w:link w:val="Heading2"/>
    <w:rsid w:val="00426F66"/>
    <w:rPr>
      <w:rFonts w:asciiTheme="minorHAnsi" w:hAnsiTheme="minorHAnsi"/>
      <w:b/>
      <w:sz w:val="28"/>
      <w:szCs w:val="30"/>
    </w:rPr>
  </w:style>
  <w:style w:type="character" w:customStyle="1" w:styleId="Heading3Char">
    <w:name w:val="Heading 3 Char"/>
    <w:basedOn w:val="DefaultParagraphFont"/>
    <w:link w:val="Heading3"/>
    <w:rsid w:val="00426F66"/>
    <w:rPr>
      <w:rFonts w:asciiTheme="minorHAnsi" w:hAnsiTheme="minorHAnsi" w:cs="Arial"/>
      <w:b/>
      <w:bCs/>
      <w:sz w:val="25"/>
      <w:szCs w:val="26"/>
    </w:rPr>
  </w:style>
  <w:style w:type="character" w:customStyle="1" w:styleId="Heading4Char">
    <w:name w:val="Heading 4 Char"/>
    <w:basedOn w:val="DefaultParagraphFont"/>
    <w:link w:val="Heading4"/>
    <w:rsid w:val="00426F66"/>
    <w:rPr>
      <w:rFonts w:asciiTheme="minorHAnsi" w:hAnsiTheme="minorHAnsi"/>
      <w:b/>
      <w:sz w:val="22"/>
      <w:szCs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F66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autoRedefine/>
    <w:qFormat/>
    <w:rsid w:val="00685F1A"/>
    <w:pPr>
      <w:tabs>
        <w:tab w:val="right" w:pos="9450"/>
      </w:tabs>
      <w:spacing w:after="120" w:line="280" w:lineRule="exact"/>
    </w:pPr>
    <w:rPr>
      <w:rFonts w:asciiTheme="minorHAnsi" w:hAnsiTheme="minorHAnsi" w:cstheme="minorHAnsi"/>
      <w:sz w:val="21"/>
    </w:rPr>
  </w:style>
  <w:style w:type="character" w:customStyle="1" w:styleId="BodyTextChar">
    <w:name w:val="Body Text Char"/>
    <w:basedOn w:val="DefaultParagraphFont"/>
    <w:link w:val="BodyText"/>
    <w:rsid w:val="00685F1A"/>
    <w:rPr>
      <w:rFonts w:asciiTheme="minorHAnsi" w:hAnsiTheme="minorHAnsi" w:cstheme="minorHAnsi"/>
      <w:sz w:val="21"/>
      <w:szCs w:val="24"/>
    </w:rPr>
  </w:style>
  <w:style w:type="paragraph" w:customStyle="1" w:styleId="BodyTextAfterFigure">
    <w:name w:val="Body Text After Figure"/>
    <w:basedOn w:val="Normal"/>
    <w:link w:val="BodyTextAfterFigureChar"/>
    <w:qFormat/>
    <w:rsid w:val="00426F66"/>
    <w:pPr>
      <w:spacing w:before="240" w:line="280" w:lineRule="exact"/>
    </w:pPr>
  </w:style>
  <w:style w:type="character" w:customStyle="1" w:styleId="BodyTextAfterFigureChar">
    <w:name w:val="Body Text After Figure Char"/>
    <w:basedOn w:val="DefaultParagraphFont"/>
    <w:link w:val="BodyTextAfterFigure"/>
    <w:rsid w:val="00426F66"/>
    <w:rPr>
      <w:rFonts w:ascii="Cambria" w:hAnsi="Cambria"/>
      <w:sz w:val="21"/>
      <w:szCs w:val="21"/>
    </w:rPr>
  </w:style>
  <w:style w:type="paragraph" w:customStyle="1" w:styleId="BodyText1">
    <w:name w:val="Body Text1"/>
    <w:basedOn w:val="Normal"/>
    <w:next w:val="BodyText"/>
    <w:semiHidden/>
    <w:qFormat/>
    <w:rsid w:val="00426F66"/>
  </w:style>
  <w:style w:type="paragraph" w:customStyle="1" w:styleId="Bullets1">
    <w:name w:val="Bullets1"/>
    <w:basedOn w:val="Normal"/>
    <w:rsid w:val="00426F66"/>
    <w:pPr>
      <w:numPr>
        <w:numId w:val="1"/>
      </w:numPr>
      <w:spacing w:line="280" w:lineRule="exact"/>
    </w:pPr>
  </w:style>
  <w:style w:type="paragraph" w:customStyle="1" w:styleId="Bullets2">
    <w:name w:val="Bullets2"/>
    <w:basedOn w:val="Bullets1"/>
    <w:rsid w:val="00426F66"/>
    <w:pPr>
      <w:numPr>
        <w:ilvl w:val="1"/>
        <w:numId w:val="2"/>
      </w:numPr>
      <w:spacing w:after="120"/>
    </w:pPr>
  </w:style>
  <w:style w:type="paragraph" w:customStyle="1" w:styleId="Bullets3">
    <w:name w:val="Bullets3"/>
    <w:basedOn w:val="Bullets1"/>
    <w:rsid w:val="00426F66"/>
    <w:pPr>
      <w:numPr>
        <w:ilvl w:val="2"/>
        <w:numId w:val="2"/>
      </w:numPr>
      <w:tabs>
        <w:tab w:val="left" w:pos="1080"/>
      </w:tabs>
      <w:spacing w:after="120"/>
    </w:pPr>
  </w:style>
  <w:style w:type="paragraph" w:customStyle="1" w:styleId="ColHeading">
    <w:name w:val="Col Heading"/>
    <w:basedOn w:val="Normal"/>
    <w:rsid w:val="00426F66"/>
    <w:pPr>
      <w:widowControl w:val="0"/>
      <w:spacing w:before="120" w:after="120"/>
      <w:jc w:val="center"/>
    </w:pPr>
    <w:rPr>
      <w:rFonts w:ascii="Calibri" w:hAnsi="Calibri"/>
      <w:b/>
      <w:sz w:val="18"/>
    </w:rPr>
  </w:style>
  <w:style w:type="paragraph" w:customStyle="1" w:styleId="ColText">
    <w:name w:val="Col Text"/>
    <w:basedOn w:val="Normal"/>
    <w:rsid w:val="00426F66"/>
    <w:pPr>
      <w:widowControl w:val="0"/>
      <w:jc w:val="right"/>
    </w:pPr>
    <w:rPr>
      <w:rFonts w:ascii="Calibri" w:hAnsi="Calibri"/>
      <w:bCs/>
      <w:sz w:val="18"/>
    </w:rPr>
  </w:style>
  <w:style w:type="character" w:styleId="CommentReference">
    <w:name w:val="annotation reference"/>
    <w:basedOn w:val="DefaultParagraphFont"/>
    <w:uiPriority w:val="99"/>
    <w:rsid w:val="00426F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426F66"/>
    <w:pPr>
      <w:spacing w:before="60"/>
    </w:pPr>
    <w:rPr>
      <w:sz w:val="18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26F66"/>
    <w:rPr>
      <w:rFonts w:ascii="Cambria" w:hAnsi="Cambria"/>
      <w:sz w:val="18"/>
    </w:rPr>
  </w:style>
  <w:style w:type="paragraph" w:customStyle="1" w:styleId="ExSmSource">
    <w:name w:val="Ex Sm Source"/>
    <w:basedOn w:val="BodyText"/>
    <w:rsid w:val="00426F66"/>
    <w:pPr>
      <w:spacing w:before="60" w:after="0" w:line="240" w:lineRule="auto"/>
      <w:ind w:right="216"/>
    </w:pPr>
    <w:rPr>
      <w:sz w:val="14"/>
    </w:rPr>
  </w:style>
  <w:style w:type="paragraph" w:customStyle="1" w:styleId="ExLgSource">
    <w:name w:val="Ex Lg Source"/>
    <w:basedOn w:val="ExSmSource"/>
    <w:rsid w:val="00426F66"/>
    <w:pPr>
      <w:spacing w:before="80"/>
      <w:ind w:left="547" w:hanging="547"/>
    </w:pPr>
  </w:style>
  <w:style w:type="paragraph" w:customStyle="1" w:styleId="FigureTitle">
    <w:name w:val="Figure Title"/>
    <w:basedOn w:val="Normal"/>
    <w:next w:val="Normal"/>
    <w:rsid w:val="00426F66"/>
    <w:pPr>
      <w:keepNext/>
      <w:widowControl w:val="0"/>
      <w:suppressAutoHyphens/>
      <w:spacing w:line="220" w:lineRule="exact"/>
      <w:ind w:right="216"/>
    </w:pPr>
    <w:rPr>
      <w:rFonts w:asciiTheme="minorHAnsi" w:hAnsiTheme="minorHAnsi"/>
      <w:b/>
      <w:bCs/>
    </w:rPr>
  </w:style>
  <w:style w:type="character" w:styleId="FollowedHyperlink">
    <w:name w:val="FollowedHyperlink"/>
    <w:basedOn w:val="DefaultParagraphFont"/>
    <w:semiHidden/>
    <w:rsid w:val="00426F66"/>
    <w:rPr>
      <w:color w:val="800080"/>
      <w:u w:val="single"/>
    </w:rPr>
  </w:style>
  <w:style w:type="paragraph" w:styleId="Footer">
    <w:name w:val="footer"/>
    <w:basedOn w:val="Normal"/>
    <w:link w:val="FooterChar"/>
    <w:rsid w:val="00426F66"/>
    <w:pPr>
      <w:pBdr>
        <w:top w:val="single" w:sz="2" w:space="6" w:color="auto"/>
      </w:pBdr>
      <w:tabs>
        <w:tab w:val="right" w:pos="8640"/>
      </w:tabs>
    </w:pPr>
    <w:rPr>
      <w:rFonts w:asciiTheme="minorHAnsi" w:hAnsiTheme="minorHAnsi" w:cs="Arial"/>
      <w:smallCaps/>
      <w:szCs w:val="19"/>
    </w:rPr>
  </w:style>
  <w:style w:type="character" w:customStyle="1" w:styleId="FooterChar">
    <w:name w:val="Footer Char"/>
    <w:basedOn w:val="DefaultParagraphFont"/>
    <w:link w:val="Footer"/>
    <w:rsid w:val="00426F66"/>
    <w:rPr>
      <w:rFonts w:asciiTheme="minorHAnsi" w:hAnsiTheme="minorHAnsi" w:cs="Arial"/>
      <w:smallCaps/>
      <w:sz w:val="21"/>
      <w:szCs w:val="19"/>
    </w:rPr>
  </w:style>
  <w:style w:type="character" w:styleId="FootnoteReference">
    <w:name w:val="footnote reference"/>
    <w:basedOn w:val="DefaultParagraphFont"/>
    <w:rsid w:val="00426F66"/>
    <w:rPr>
      <w:rFonts w:ascii="Cambria" w:hAnsi="Cambria"/>
      <w:sz w:val="20"/>
      <w:vertAlign w:val="superscript"/>
    </w:rPr>
  </w:style>
  <w:style w:type="paragraph" w:styleId="FootnoteText">
    <w:name w:val="footnote text"/>
    <w:basedOn w:val="Normal"/>
    <w:link w:val="FootnoteTextChar"/>
    <w:rsid w:val="00426F66"/>
    <w:pPr>
      <w:spacing w:after="120" w:line="220" w:lineRule="exac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rsid w:val="00426F66"/>
    <w:rPr>
      <w:rFonts w:ascii="Cambria" w:hAnsi="Cambria"/>
      <w:sz w:val="16"/>
    </w:rPr>
  </w:style>
  <w:style w:type="paragraph" w:customStyle="1" w:styleId="Heading5">
    <w:name w:val="Heading5"/>
    <w:next w:val="BodyText"/>
    <w:link w:val="Heading5Char"/>
    <w:qFormat/>
    <w:rsid w:val="00767DDA"/>
    <w:rPr>
      <w:rFonts w:asciiTheme="minorHAnsi" w:hAnsiTheme="minorHAnsi"/>
      <w:b/>
      <w:bCs/>
      <w:i/>
      <w:sz w:val="21"/>
      <w:szCs w:val="21"/>
    </w:rPr>
  </w:style>
  <w:style w:type="character" w:customStyle="1" w:styleId="Heading5Char">
    <w:name w:val="Heading5 Char"/>
    <w:basedOn w:val="DefaultParagraphFont"/>
    <w:link w:val="Heading5"/>
    <w:rsid w:val="00767DDA"/>
    <w:rPr>
      <w:rFonts w:asciiTheme="minorHAnsi" w:hAnsiTheme="minorHAnsi"/>
      <w:b/>
      <w:bCs/>
      <w:i/>
      <w:sz w:val="21"/>
      <w:szCs w:val="21"/>
    </w:rPr>
  </w:style>
  <w:style w:type="character" w:styleId="Hyperlink">
    <w:name w:val="Hyperlink"/>
    <w:basedOn w:val="DefaultParagraphFont"/>
    <w:uiPriority w:val="99"/>
    <w:rsid w:val="00426F6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26F66"/>
    <w:pPr>
      <w:ind w:left="720"/>
    </w:pPr>
    <w:rPr>
      <w:rFonts w:eastAsia="Calibri"/>
    </w:rPr>
  </w:style>
  <w:style w:type="paragraph" w:styleId="NormalWeb">
    <w:name w:val="Normal (Web)"/>
    <w:basedOn w:val="Normal"/>
    <w:uiPriority w:val="99"/>
    <w:semiHidden/>
    <w:unhideWhenUsed/>
    <w:rsid w:val="00426F66"/>
    <w:pPr>
      <w:spacing w:before="100" w:beforeAutospacing="1" w:after="100" w:afterAutospacing="1"/>
    </w:pPr>
  </w:style>
  <w:style w:type="paragraph" w:customStyle="1" w:styleId="Numbers">
    <w:name w:val="Numbers"/>
    <w:basedOn w:val="Normal"/>
    <w:link w:val="NumbersChar"/>
    <w:rsid w:val="00A2506A"/>
    <w:pPr>
      <w:numPr>
        <w:numId w:val="3"/>
      </w:numPr>
      <w:spacing w:line="280" w:lineRule="exact"/>
    </w:pPr>
  </w:style>
  <w:style w:type="character" w:styleId="PageNumber">
    <w:name w:val="page number"/>
    <w:basedOn w:val="DefaultParagraphFont"/>
    <w:rsid w:val="00426F66"/>
    <w:rPr>
      <w:rFonts w:ascii="Calibri" w:hAnsi="Calibri"/>
      <w:sz w:val="16"/>
    </w:rPr>
  </w:style>
  <w:style w:type="paragraph" w:customStyle="1" w:styleId="Quotation">
    <w:name w:val="Quotation"/>
    <w:basedOn w:val="BodyText"/>
    <w:next w:val="BodyText"/>
    <w:semiHidden/>
    <w:rsid w:val="00426F66"/>
    <w:pPr>
      <w:ind w:left="720" w:right="720"/>
    </w:pPr>
  </w:style>
  <w:style w:type="paragraph" w:customStyle="1" w:styleId="ResBullet">
    <w:name w:val="Res Bullet"/>
    <w:basedOn w:val="Bullets1"/>
    <w:semiHidden/>
    <w:rsid w:val="00426F66"/>
    <w:pPr>
      <w:numPr>
        <w:numId w:val="0"/>
      </w:numPr>
    </w:pPr>
  </w:style>
  <w:style w:type="paragraph" w:customStyle="1" w:styleId="ResEducation">
    <w:name w:val="Res Education"/>
    <w:basedOn w:val="BodyText"/>
    <w:semiHidden/>
    <w:rsid w:val="00426F66"/>
    <w:pPr>
      <w:spacing w:after="60"/>
      <w:ind w:left="446" w:hanging="446"/>
    </w:pPr>
  </w:style>
  <w:style w:type="paragraph" w:styleId="Signature">
    <w:name w:val="Signature"/>
    <w:basedOn w:val="Normal"/>
    <w:link w:val="SignatureChar"/>
    <w:semiHidden/>
    <w:rsid w:val="00426F66"/>
  </w:style>
  <w:style w:type="character" w:customStyle="1" w:styleId="SignatureChar">
    <w:name w:val="Signature Char"/>
    <w:basedOn w:val="DefaultParagraphFont"/>
    <w:link w:val="Signature"/>
    <w:semiHidden/>
    <w:rsid w:val="00426F66"/>
    <w:rPr>
      <w:rFonts w:ascii="Cambria" w:hAnsi="Cambria"/>
      <w:sz w:val="21"/>
      <w:szCs w:val="21"/>
    </w:rPr>
  </w:style>
  <w:style w:type="paragraph" w:styleId="Header">
    <w:name w:val="header"/>
    <w:basedOn w:val="Normal"/>
    <w:link w:val="HeaderChar"/>
    <w:unhideWhenUsed/>
    <w:rsid w:val="00A238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380A"/>
    <w:rPr>
      <w:rFonts w:ascii="Cambria" w:hAnsi="Cambria"/>
      <w:szCs w:val="24"/>
    </w:rPr>
  </w:style>
  <w:style w:type="paragraph" w:customStyle="1" w:styleId="BulletsLess">
    <w:name w:val="Bullets (Less)"/>
    <w:basedOn w:val="Bullets1"/>
    <w:rsid w:val="00426F66"/>
    <w:pPr>
      <w:spacing w:after="120"/>
    </w:pPr>
  </w:style>
  <w:style w:type="character" w:customStyle="1" w:styleId="Heading30">
    <w:name w:val="Heading3"/>
    <w:rsid w:val="00B17A0F"/>
    <w:rPr>
      <w:rFonts w:ascii="StoneSansITC TT" w:hAnsi="StoneSansITC TT"/>
      <w:b/>
      <w:spacing w:val="2"/>
      <w:sz w:val="19"/>
    </w:rPr>
  </w:style>
  <w:style w:type="table" w:styleId="TableGrid">
    <w:name w:val="Table Grid"/>
    <w:basedOn w:val="TableNormal"/>
    <w:uiPriority w:val="59"/>
    <w:rsid w:val="008C472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stcheckboxlevel">
    <w:name w:val="1st checkbox level"/>
    <w:basedOn w:val="Normal"/>
    <w:rsid w:val="00C044BB"/>
    <w:pPr>
      <w:numPr>
        <w:numId w:val="8"/>
      </w:numPr>
      <w:spacing w:after="120" w:line="280" w:lineRule="exact"/>
    </w:pPr>
    <w:rPr>
      <w:rFonts w:asciiTheme="minorHAnsi" w:hAnsiTheme="minorHAnsi"/>
      <w:sz w:val="21"/>
      <w:szCs w:val="21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C4724"/>
    <w:rPr>
      <w:rFonts w:ascii="Calibri" w:hAnsi="Calibri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C4724"/>
    <w:rPr>
      <w:rFonts w:ascii="Calibri" w:hAnsi="Calibri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4724"/>
    <w:pPr>
      <w:spacing w:before="0"/>
    </w:pPr>
    <w:rPr>
      <w:b/>
      <w:bCs/>
      <w:sz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4724"/>
    <w:rPr>
      <w:rFonts w:ascii="Cambria" w:hAnsi="Cambria"/>
      <w:b/>
      <w:bCs/>
      <w:sz w:val="18"/>
    </w:rPr>
  </w:style>
  <w:style w:type="character" w:customStyle="1" w:styleId="NumbersChar">
    <w:name w:val="Numbers Char"/>
    <w:link w:val="Numbers"/>
    <w:rsid w:val="008C4724"/>
    <w:rPr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8C4724"/>
    <w:pPr>
      <w:spacing w:after="200" w:line="276" w:lineRule="auto"/>
    </w:pPr>
    <w:rPr>
      <w:rFonts w:ascii="Calibri" w:eastAsia="MS Mincho" w:hAnsi="Calibri" w:cs="Arial"/>
      <w:i/>
      <w:iCs/>
      <w:color w:val="000000"/>
      <w:sz w:val="22"/>
      <w:szCs w:val="22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8C4724"/>
    <w:rPr>
      <w:rFonts w:ascii="Calibri" w:eastAsia="MS Mincho" w:hAnsi="Calibri" w:cs="Arial"/>
      <w:i/>
      <w:iCs/>
      <w:color w:val="000000"/>
      <w:sz w:val="22"/>
      <w:szCs w:val="22"/>
      <w:lang w:eastAsia="ja-JP"/>
    </w:rPr>
  </w:style>
  <w:style w:type="paragraph" w:customStyle="1" w:styleId="Questionheading">
    <w:name w:val="Question heading"/>
    <w:qFormat/>
    <w:rsid w:val="00AD1E29"/>
    <w:pPr>
      <w:numPr>
        <w:numId w:val="7"/>
      </w:numPr>
      <w:tabs>
        <w:tab w:val="left" w:pos="360"/>
      </w:tabs>
      <w:spacing w:after="120" w:line="280" w:lineRule="exact"/>
    </w:pPr>
    <w:rPr>
      <w:rFonts w:ascii="Calibri" w:hAnsi="Calibri"/>
      <w:b/>
      <w:color w:val="1C75BC"/>
      <w:sz w:val="22"/>
    </w:rPr>
  </w:style>
  <w:style w:type="paragraph" w:styleId="EndnoteText">
    <w:name w:val="endnote text"/>
    <w:basedOn w:val="Normal"/>
    <w:link w:val="EndnoteTextChar"/>
    <w:uiPriority w:val="99"/>
    <w:semiHidden/>
    <w:rsid w:val="00AD1E2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D1E29"/>
  </w:style>
  <w:style w:type="character" w:styleId="EndnoteReference">
    <w:name w:val="endnote reference"/>
    <w:basedOn w:val="DefaultParagraphFont"/>
    <w:uiPriority w:val="99"/>
    <w:semiHidden/>
    <w:rsid w:val="00AD1E2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yperlink" Target="mailto:jgarner@bbcresearch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research.net/r/RegionalAFH2017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Templates\2012%20NEW%20TEMPLATES\Report%20P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B860CA-C965-43C2-8D45-E72DB28F3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P1</Template>
  <TotalTime>1174</TotalTime>
  <Pages>14</Pages>
  <Words>3790</Words>
  <Characters>17888</Characters>
  <Application>Microsoft Office Word</Application>
  <DocSecurity>0</DocSecurity>
  <Lines>149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 P1</vt:lpstr>
    </vt:vector>
  </TitlesOfParts>
  <Company>BBC Research &amp; Consulting</Company>
  <LinksUpToDate>false</LinksUpToDate>
  <CharactersWithSpaces>21635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P1</dc:title>
  <dc:creator>Leah Bluntschli</dc:creator>
  <cp:lastModifiedBy>Leah Bluntschli</cp:lastModifiedBy>
  <cp:revision>12</cp:revision>
  <cp:lastPrinted>2017-07-13T14:20:00Z</cp:lastPrinted>
  <dcterms:created xsi:type="dcterms:W3CDTF">2017-07-10T19:05:00Z</dcterms:created>
  <dcterms:modified xsi:type="dcterms:W3CDTF">2017-07-13T17:20:00Z</dcterms:modified>
</cp:coreProperties>
</file>